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26174757"/>
        <w:docPartObj>
          <w:docPartGallery w:val="Cover Pages"/>
          <w:docPartUnique/>
        </w:docPartObj>
      </w:sdtPr>
      <w:sdtContent>
        <w:p w14:paraId="59509D4F" w14:textId="575B279B" w:rsidR="00A23A90" w:rsidRDefault="006423FF" w:rsidP="007B200A">
          <w:r>
            <w:rPr>
              <w:noProof/>
              <w14:ligatures w14:val="standardContextual"/>
            </w:rPr>
            <w:drawing>
              <wp:anchor distT="0" distB="0" distL="114300" distR="114300" simplePos="0" relativeHeight="251678720" behindDoc="1" locked="0" layoutInCell="1" allowOverlap="1" wp14:anchorId="0A9949E8" wp14:editId="24BCB323">
                <wp:simplePos x="0" y="0"/>
                <wp:positionH relativeFrom="page">
                  <wp:align>left</wp:align>
                </wp:positionH>
                <wp:positionV relativeFrom="paragraph">
                  <wp:posOffset>-898821</wp:posOffset>
                </wp:positionV>
                <wp:extent cx="7767320" cy="10037401"/>
                <wp:effectExtent l="0" t="0" r="5080" b="2540"/>
                <wp:wrapNone/>
                <wp:docPr id="769484364" name="Imagen 2" descr="Vista aérea de una ciudad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9484364" name="Imagen 2" descr="Vista aérea de una ciudad&#10;&#10;Descripción generada automáticamente con confianza media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7320" cy="10037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509D50" w14:textId="1DFF375F" w:rsidR="00A23A90" w:rsidRDefault="006423FF">
          <w:pPr>
            <w:spacing w:after="160" w:line="259" w:lineRule="auto"/>
          </w:pPr>
          <w:r>
            <w:rPr>
              <w:noProof/>
              <w:lang w:val="es-CO" w:eastAsia="es-C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9509D69" wp14:editId="08048E35">
                    <wp:simplePos x="0" y="0"/>
                    <wp:positionH relativeFrom="column">
                      <wp:posOffset>-715749</wp:posOffset>
                    </wp:positionH>
                    <wp:positionV relativeFrom="paragraph">
                      <wp:posOffset>436315</wp:posOffset>
                    </wp:positionV>
                    <wp:extent cx="3039191" cy="5128591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9191" cy="5128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9509D81" w14:textId="221C23A7" w:rsidR="00A23A90" w:rsidRDefault="00504A1E" w:rsidP="008F1FA0">
                                <w:pPr>
                                  <w:spacing w:line="240" w:lineRule="auto"/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</w:pPr>
                                <w:r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Plantilla de </w:t>
                                </w:r>
                                <w:r w:rsidR="00CA4BC1"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Perfil de </w:t>
                                </w:r>
                                <w:r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Metadatos</w:t>
                                </w:r>
                                <w:r w:rsidR="00CA4BC1"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 </w:t>
                                </w:r>
                                <w:r w:rsidR="00251DC3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t</w:t>
                                </w:r>
                                <w:r w:rsidR="00CA4BC1"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ipo</w:t>
                                </w:r>
                                <w:r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 xml:space="preserve"> </w:t>
                                </w:r>
                                <w:r w:rsidR="005F3D8E"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Ge</w:t>
                                </w:r>
                                <w:r w:rsidR="00F12EC4"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o</w:t>
                                </w:r>
                                <w:r w:rsidR="003972A8" w:rsidRPr="006423FF"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  <w:t>servicio</w:t>
                                </w:r>
                              </w:p>
                              <w:p w14:paraId="2CB081EF" w14:textId="77777777" w:rsidR="006423FF" w:rsidRDefault="006423FF" w:rsidP="008F1FA0">
                                <w:pPr>
                                  <w:spacing w:line="240" w:lineRule="auto"/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</w:pPr>
                              </w:p>
                              <w:p w14:paraId="69B8CE04" w14:textId="77777777" w:rsidR="006423FF" w:rsidRDefault="006423FF" w:rsidP="006423F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iNFRAESTRUCTURA COLOMBIANA DE DATOS ESPACIALES ICDE</w:t>
                                </w:r>
                              </w:p>
                              <w:p w14:paraId="1CBBBFC6" w14:textId="77777777" w:rsidR="006423FF" w:rsidRDefault="006423FF" w:rsidP="008F1FA0">
                                <w:pPr>
                                  <w:spacing w:line="240" w:lineRule="auto"/>
                                  <w:rPr>
                                    <w:rFonts w:ascii="Montserrat" w:eastAsia="Calibri" w:hAnsi="Montserrat" w:cs="Calibri"/>
                                    <w:bCs/>
                                    <w:color w:val="FFFFFF" w:themeColor="background1"/>
                                    <w:sz w:val="64"/>
                                    <w:szCs w:val="64"/>
                                    <w:lang w:val="es-CO"/>
                                  </w:rPr>
                                </w:pPr>
                              </w:p>
                              <w:p w14:paraId="6F3F2FBC" w14:textId="4F93C5AA" w:rsidR="006423FF" w:rsidRPr="006423FF" w:rsidRDefault="006423FF" w:rsidP="006423FF">
                                <w:pPr>
                                  <w:pStyle w:val="Sinespaciado"/>
                                  <w:spacing w:before="40" w:after="40"/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6423FF"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202</w:t>
                                </w: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ap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  <w:p w14:paraId="614A880A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77D332F0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0DD912C4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6A3DE97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50DE0581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61C61602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F5E1FD4" w14:textId="77777777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0BD67B3F" w14:textId="14CD9FFF" w:rsidR="00030563" w:rsidRPr="006423FF" w:rsidRDefault="00030563" w:rsidP="008F1FA0">
                                <w:pPr>
                                  <w:spacing w:line="240" w:lineRule="auto"/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</w:pPr>
                                <w:r w:rsidRPr="006423FF">
                                  <w:rPr>
                                    <w:rFonts w:ascii="Comfortaa SemiBold" w:hAnsi="Comfortaa SemiBold" w:cs="Arial"/>
                                    <w:b w:val="0"/>
                                    <w:bCs/>
                                    <w:color w:val="5B9BD5" w:themeColor="accent1"/>
                                    <w:sz w:val="56"/>
                                    <w:szCs w:val="56"/>
                                  </w:rPr>
                                  <w:t>2022</w:t>
                                </w:r>
                              </w:p>
                              <w:p w14:paraId="59509D83" w14:textId="77777777" w:rsidR="00A23A90" w:rsidRPr="006423FF" w:rsidRDefault="00A23A90" w:rsidP="008F1FA0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 w:val="0"/>
                                    <w:bC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09D6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9" o:spid="_x0000_s1026" type="#_x0000_t202" style="position:absolute;margin-left:-56.35pt;margin-top:34.35pt;width:239.3pt;height:40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" filled="f" stroked="f" strokeweight=".5pt">
                    <v:textbox>
                      <w:txbxContent>
                        <w:p w14:paraId="59509D81" w14:textId="221C23A7" w:rsidR="00A23A90" w:rsidRDefault="00504A1E" w:rsidP="008F1FA0">
                          <w:pPr>
                            <w:spacing w:line="240" w:lineRule="auto"/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</w:pPr>
                          <w:r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Plantilla de </w:t>
                          </w:r>
                          <w:r w:rsidR="00CA4BC1"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Perfil de </w:t>
                          </w:r>
                          <w:r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Metadatos</w:t>
                          </w:r>
                          <w:r w:rsidR="00CA4BC1"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 </w:t>
                          </w:r>
                          <w:r w:rsidR="00251DC3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t</w:t>
                          </w:r>
                          <w:r w:rsidR="00CA4BC1"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ipo</w:t>
                          </w:r>
                          <w:r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 xml:space="preserve"> </w:t>
                          </w:r>
                          <w:r w:rsidR="005F3D8E"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Ge</w:t>
                          </w:r>
                          <w:r w:rsidR="00F12EC4"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o</w:t>
                          </w:r>
                          <w:r w:rsidR="003972A8" w:rsidRPr="006423FF"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  <w:t>servicio</w:t>
                          </w:r>
                        </w:p>
                        <w:p w14:paraId="2CB081EF" w14:textId="77777777" w:rsidR="006423FF" w:rsidRDefault="006423FF" w:rsidP="008F1FA0">
                          <w:pPr>
                            <w:spacing w:line="240" w:lineRule="auto"/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</w:pPr>
                        </w:p>
                        <w:p w14:paraId="69B8CE04" w14:textId="77777777" w:rsidR="006423FF" w:rsidRDefault="006423FF" w:rsidP="006423F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iNFRAESTRUCTURA COLOMBIANA DE DATOS ESPACIALES ICDE</w:t>
                          </w:r>
                        </w:p>
                        <w:p w14:paraId="1CBBBFC6" w14:textId="77777777" w:rsidR="006423FF" w:rsidRDefault="006423FF" w:rsidP="008F1FA0">
                          <w:pPr>
                            <w:spacing w:line="240" w:lineRule="auto"/>
                            <w:rPr>
                              <w:rFonts w:ascii="Montserrat" w:eastAsia="Calibri" w:hAnsi="Montserrat" w:cs="Calibri"/>
                              <w:bCs/>
                              <w:color w:val="FFFFFF" w:themeColor="background1"/>
                              <w:sz w:val="64"/>
                              <w:szCs w:val="64"/>
                              <w:lang w:val="es-CO"/>
                            </w:rPr>
                          </w:pPr>
                        </w:p>
                        <w:p w14:paraId="6F3F2FBC" w14:textId="4F93C5AA" w:rsidR="006423FF" w:rsidRPr="006423FF" w:rsidRDefault="006423FF" w:rsidP="006423FF">
                          <w:pPr>
                            <w:pStyle w:val="Sinespaciado"/>
                            <w:spacing w:before="40" w:after="40"/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423FF"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202</w:t>
                          </w:r>
                          <w:r>
                            <w:rPr>
                              <w:rFonts w:ascii="Montserrat" w:hAnsi="Montserrat"/>
                              <w:b/>
                              <w:bCs/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3</w:t>
                          </w:r>
                        </w:p>
                        <w:p w14:paraId="614A880A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77D332F0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0DD912C4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46A3DE97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50DE0581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61C61602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4F5E1FD4" w14:textId="77777777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</w:p>
                        <w:p w14:paraId="0BD67B3F" w14:textId="14CD9FFF" w:rsidR="00030563" w:rsidRPr="006423FF" w:rsidRDefault="00030563" w:rsidP="008F1FA0">
                          <w:pPr>
                            <w:spacing w:line="240" w:lineRule="auto"/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</w:pPr>
                          <w:r w:rsidRPr="006423FF">
                            <w:rPr>
                              <w:rFonts w:ascii="Comfortaa SemiBold" w:hAnsi="Comfortaa SemiBold" w:cs="Arial"/>
                              <w:b w:val="0"/>
                              <w:bCs/>
                              <w:color w:val="5B9BD5" w:themeColor="accent1"/>
                              <w:sz w:val="56"/>
                              <w:szCs w:val="56"/>
                            </w:rPr>
                            <w:t>2022</w:t>
                          </w:r>
                        </w:p>
                        <w:p w14:paraId="59509D83" w14:textId="77777777" w:rsidR="00A23A90" w:rsidRPr="006423FF" w:rsidRDefault="00A23A90" w:rsidP="008F1FA0">
                          <w:pPr>
                            <w:spacing w:line="240" w:lineRule="auto"/>
                            <w:rPr>
                              <w:rFonts w:ascii="Arial" w:hAnsi="Arial" w:cs="Arial"/>
                              <w:b w:val="0"/>
                              <w:bCs/>
                              <w:color w:val="5B9BD5" w:themeColor="accent1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23A90">
            <w:br w:type="page"/>
          </w:r>
        </w:p>
      </w:sdtContent>
    </w:sdt>
    <w:p w14:paraId="5C4498B8" w14:textId="22C78208" w:rsidR="006A1032" w:rsidRDefault="006A1032" w:rsidP="006423FF">
      <w:pPr>
        <w:spacing w:line="240" w:lineRule="auto"/>
      </w:pPr>
    </w:p>
    <w:p w14:paraId="7667A573" w14:textId="77777777" w:rsidR="006A1032" w:rsidRDefault="006A1032" w:rsidP="006423FF">
      <w:pPr>
        <w:spacing w:line="240" w:lineRule="auto"/>
      </w:pPr>
    </w:p>
    <w:p w14:paraId="43725196" w14:textId="09DA5612" w:rsidR="006423FF" w:rsidRDefault="006423FF" w:rsidP="006423FF">
      <w:pPr>
        <w:spacing w:line="240" w:lineRule="auto"/>
      </w:pPr>
    </w:p>
    <w:p w14:paraId="03F1D391" w14:textId="270DF28C" w:rsidR="005901A6" w:rsidRDefault="005901A6" w:rsidP="005901A6">
      <w:pPr>
        <w:pStyle w:val="TtuloTDC"/>
        <w:rPr>
          <w:rFonts w:cs="Arial"/>
          <w:color w:val="8496B0" w:themeColor="text2" w:themeTint="99"/>
          <w:sz w:val="22"/>
          <w:szCs w:val="22"/>
        </w:rPr>
      </w:pPr>
      <w:r w:rsidRPr="006423FF">
        <w:rPr>
          <w:rFonts w:cs="Arial"/>
          <w:color w:val="8496B0" w:themeColor="text2" w:themeTint="99"/>
          <w:sz w:val="22"/>
          <w:szCs w:val="22"/>
        </w:rPr>
        <w:t xml:space="preserve"> </w:t>
      </w:r>
    </w:p>
    <w:p w14:paraId="33CD56C1" w14:textId="77777777" w:rsidR="006A1032" w:rsidRDefault="006A1032" w:rsidP="006A1032">
      <w:pPr>
        <w:rPr>
          <w:lang w:val="es-CO" w:eastAsia="es-CO"/>
        </w:rPr>
      </w:pPr>
    </w:p>
    <w:p w14:paraId="1702AAFA" w14:textId="77777777" w:rsidR="006A1032" w:rsidRDefault="006A1032" w:rsidP="006A1032">
      <w:pPr>
        <w:rPr>
          <w:lang w:val="es-CO" w:eastAsia="es-CO"/>
        </w:rPr>
      </w:pPr>
    </w:p>
    <w:p w14:paraId="4E85A181" w14:textId="77777777" w:rsidR="006A1032" w:rsidRDefault="006A1032" w:rsidP="006A1032">
      <w:pPr>
        <w:rPr>
          <w:lang w:val="es-CO" w:eastAsia="es-CO"/>
        </w:rPr>
      </w:pPr>
    </w:p>
    <w:p w14:paraId="29C871D3" w14:textId="77777777" w:rsidR="006A1032" w:rsidRDefault="006A1032" w:rsidP="006A1032">
      <w:pPr>
        <w:rPr>
          <w:lang w:val="es-CO" w:eastAsia="es-CO"/>
        </w:rPr>
      </w:pPr>
    </w:p>
    <w:p w14:paraId="29A929B1" w14:textId="77777777" w:rsidR="006A1032" w:rsidRDefault="006A1032" w:rsidP="006A1032">
      <w:pPr>
        <w:rPr>
          <w:lang w:val="es-CO" w:eastAsia="es-CO"/>
        </w:rPr>
      </w:pPr>
    </w:p>
    <w:p w14:paraId="00490CAB" w14:textId="77777777" w:rsidR="006A1032" w:rsidRDefault="006A1032" w:rsidP="006A1032">
      <w:pPr>
        <w:rPr>
          <w:lang w:val="es-CO" w:eastAsia="es-CO"/>
        </w:rPr>
      </w:pPr>
    </w:p>
    <w:p w14:paraId="43FFCD9A" w14:textId="77777777" w:rsidR="006A1032" w:rsidRDefault="006A1032" w:rsidP="006A1032">
      <w:pPr>
        <w:rPr>
          <w:lang w:val="es-CO" w:eastAsia="es-CO"/>
        </w:rPr>
      </w:pPr>
    </w:p>
    <w:p w14:paraId="7AB0A81B" w14:textId="77777777" w:rsidR="006A1032" w:rsidRDefault="006A1032" w:rsidP="006A1032">
      <w:pPr>
        <w:rPr>
          <w:lang w:val="es-CO" w:eastAsia="es-CO"/>
        </w:rPr>
      </w:pPr>
    </w:p>
    <w:p w14:paraId="0F77F7A3" w14:textId="77777777" w:rsidR="006A1032" w:rsidRDefault="006A1032" w:rsidP="006A1032">
      <w:pPr>
        <w:rPr>
          <w:lang w:val="es-CO" w:eastAsia="es-CO"/>
        </w:rPr>
      </w:pPr>
    </w:p>
    <w:p w14:paraId="7BE6F056" w14:textId="77777777" w:rsidR="006A1032" w:rsidRDefault="006A1032" w:rsidP="006A1032">
      <w:pPr>
        <w:rPr>
          <w:lang w:val="es-CO" w:eastAsia="es-CO"/>
        </w:rPr>
      </w:pPr>
    </w:p>
    <w:p w14:paraId="23D0A18B" w14:textId="77777777" w:rsidR="006A1032" w:rsidRDefault="006A1032" w:rsidP="006A1032">
      <w:pPr>
        <w:rPr>
          <w:lang w:val="es-CO" w:eastAsia="es-CO"/>
        </w:rPr>
      </w:pPr>
    </w:p>
    <w:p w14:paraId="385A107F" w14:textId="77777777" w:rsidR="006A1032" w:rsidRDefault="006A1032" w:rsidP="006A1032">
      <w:pPr>
        <w:rPr>
          <w:lang w:val="es-CO" w:eastAsia="es-CO"/>
        </w:rPr>
      </w:pPr>
    </w:p>
    <w:p w14:paraId="5C240778" w14:textId="77777777" w:rsidR="006A1032" w:rsidRDefault="006A1032" w:rsidP="006A1032">
      <w:pPr>
        <w:rPr>
          <w:lang w:val="es-CO" w:eastAsia="es-CO"/>
        </w:rPr>
      </w:pPr>
    </w:p>
    <w:p w14:paraId="32F0592C" w14:textId="77777777" w:rsidR="006A1032" w:rsidRDefault="006A1032" w:rsidP="006A1032">
      <w:pPr>
        <w:rPr>
          <w:lang w:val="es-CO" w:eastAsia="es-CO"/>
        </w:rPr>
      </w:pPr>
    </w:p>
    <w:p w14:paraId="27570D67" w14:textId="77777777" w:rsidR="006A1032" w:rsidRDefault="006A1032" w:rsidP="006A1032">
      <w:pPr>
        <w:rPr>
          <w:lang w:val="es-CO" w:eastAsia="es-CO"/>
        </w:rPr>
      </w:pPr>
    </w:p>
    <w:p w14:paraId="7CE9EBE9" w14:textId="77777777" w:rsidR="006A1032" w:rsidRDefault="006A1032" w:rsidP="006A1032">
      <w:pPr>
        <w:rPr>
          <w:lang w:val="es-CO" w:eastAsia="es-CO"/>
        </w:rPr>
      </w:pPr>
    </w:p>
    <w:p w14:paraId="33BED87A" w14:textId="77777777" w:rsidR="006A1032" w:rsidRPr="006A1032" w:rsidRDefault="006A1032" w:rsidP="006A1032">
      <w:pPr>
        <w:rPr>
          <w:lang w:val="es-CO" w:eastAsia="es-CO"/>
        </w:rPr>
      </w:pPr>
    </w:p>
    <w:p w14:paraId="51136577" w14:textId="16F82138" w:rsidR="006423FF" w:rsidRDefault="006423FF" w:rsidP="006423FF">
      <w:pPr>
        <w:rPr>
          <w:lang w:val="es-CO" w:eastAsia="es-CO"/>
        </w:rPr>
      </w:pPr>
    </w:p>
    <w:p w14:paraId="585EFFAF" w14:textId="219983F5" w:rsidR="006423FF" w:rsidRDefault="006423FF" w:rsidP="006423FF">
      <w:pPr>
        <w:rPr>
          <w:lang w:val="es-CO" w:eastAsia="es-CO"/>
        </w:rPr>
      </w:pPr>
    </w:p>
    <w:p w14:paraId="170DACCE" w14:textId="0042550A" w:rsidR="006A1032" w:rsidRDefault="006A1032" w:rsidP="006423FF">
      <w:pPr>
        <w:rPr>
          <w:lang w:val="es-CO" w:eastAsia="es-CO"/>
        </w:rPr>
      </w:pPr>
    </w:p>
    <w:p w14:paraId="04A51CAA" w14:textId="004F7A8E" w:rsidR="00B71EB4" w:rsidRPr="0043037F" w:rsidRDefault="0043037F" w:rsidP="00B71EB4">
      <w:pPr>
        <w:rPr>
          <w:lang w:val="es-CO" w:eastAsia="es-CO"/>
        </w:rPr>
      </w:pPr>
      <w:r>
        <w:rPr>
          <w:noProof/>
        </w:rPr>
        <mc:AlternateContent>
          <mc:Choice Requires="wps">
            <w:drawing>
              <wp:anchor distT="365760" distB="365760" distL="0" distR="0" simplePos="0" relativeHeight="251680768" behindDoc="0" locked="0" layoutInCell="1" allowOverlap="1" wp14:anchorId="2AA0BC2A" wp14:editId="002CDF10">
                <wp:simplePos x="0" y="0"/>
                <wp:positionH relativeFrom="margin">
                  <wp:posOffset>-212441</wp:posOffset>
                </wp:positionH>
                <wp:positionV relativeFrom="margin">
                  <wp:posOffset>6620860</wp:posOffset>
                </wp:positionV>
                <wp:extent cx="5448300" cy="1914525"/>
                <wp:effectExtent l="0" t="0" r="0" b="9525"/>
                <wp:wrapTopAndBottom/>
                <wp:docPr id="1780736114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F6DBD" w14:textId="77777777" w:rsidR="006A1032" w:rsidRPr="004E1132" w:rsidRDefault="006A1032" w:rsidP="006A1032">
                            <w:pPr>
                              <w:jc w:val="both"/>
                              <w:rPr>
                                <w:rFonts w:ascii="Arial" w:eastAsiaTheme="majorEastAsia" w:hAnsi="Arial" w:cs="Arial"/>
                                <w:b w:val="0"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4E1132">
                              <w:rPr>
                                <w:rFonts w:ascii="Arial" w:eastAsiaTheme="majorEastAsia" w:hAnsi="Arial" w:cs="Arial"/>
                                <w:b w:val="0"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      </w:r>
                          </w:p>
                          <w:p w14:paraId="5DF1B41D" w14:textId="77777777" w:rsidR="006A1032" w:rsidRDefault="006A1032" w:rsidP="006A1032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1C97AF2E" w14:textId="77777777" w:rsidR="006A1032" w:rsidRDefault="006A1032" w:rsidP="006A1032">
                            <w:pPr>
                              <w:jc w:val="right"/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0769DE99" wp14:editId="038D4138">
                                  <wp:extent cx="1398189" cy="456729"/>
                                  <wp:effectExtent l="0" t="0" r="0" b="635"/>
                                  <wp:docPr id="643275916" name="Imagen 643275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bid-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296" cy="46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O" w:eastAsia="es-CO"/>
                              </w:rPr>
                              <w:drawing>
                                <wp:inline distT="0" distB="0" distL="0" distR="0" wp14:anchorId="5D0BA635" wp14:editId="22F4272E">
                                  <wp:extent cx="1521339" cy="496956"/>
                                  <wp:effectExtent l="0" t="0" r="3175" b="0"/>
                                  <wp:docPr id="1363321369" name="Imagen 1363321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anc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772" cy="530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2827BE" w14:textId="77777777" w:rsidR="006A1032" w:rsidRDefault="006A1032" w:rsidP="006A1032">
                            <w:pPr>
                              <w:rPr>
                                <w:rFonts w:eastAsiaTheme="majorEastAsia"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  <w:p w14:paraId="5989680F" w14:textId="77777777" w:rsidR="006A1032" w:rsidRPr="00DF6A79" w:rsidRDefault="006A1032" w:rsidP="006A1032">
                            <w:pPr>
                              <w:rPr>
                                <w:rFonts w:cs="Arial"/>
                                <w:color w:val="525252" w:themeColor="accent3" w:themeShade="8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0BC2A" id="Rectángulo 3" o:spid="_x0000_s1027" style="position:absolute;margin-left:-16.75pt;margin-top:521.35pt;width:429pt;height:150.75pt;z-index:251680768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" filled="f" stroked="f" strokeweight="1pt">
                <v:textbox inset="0,0,0,0">
                  <w:txbxContent>
                    <w:p w14:paraId="0F0F6DBD" w14:textId="77777777" w:rsidR="006A1032" w:rsidRPr="004E1132" w:rsidRDefault="006A1032" w:rsidP="006A1032">
                      <w:pPr>
                        <w:jc w:val="both"/>
                        <w:rPr>
                          <w:rFonts w:ascii="Arial" w:eastAsiaTheme="majorEastAsia" w:hAnsi="Arial" w:cs="Arial"/>
                          <w:b w:val="0"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4E1132">
                        <w:rPr>
                          <w:rFonts w:ascii="Arial" w:eastAsiaTheme="majorEastAsia" w:hAnsi="Arial" w:cs="Arial"/>
                          <w:b w:val="0"/>
                          <w:color w:val="525252" w:themeColor="accent3" w:themeShade="80"/>
                          <w:sz w:val="20"/>
                          <w:szCs w:val="20"/>
                        </w:rPr>
                        <w:t>Esta publicación se da en el marco del Contrato de Préstamo No. 8937 8937-CO del 13 de agosto de 2019 con el Banco Internacional de Reconstrucción y Fomento (BIRF), así como del Contrato de Préstamo No. 8937 4856/OC-CO firmado con el Banco Interamericano de Desarrollo (BID) el 25 de octubre de 2019, con el propósito de ejecutar el “Programa para la Adopción e Implementación de un Catastro Multipropósito Rural – Urbano”, mediante el Subcomponente 2.4 Fortalecimiento de la ICDE.</w:t>
                      </w:r>
                    </w:p>
                    <w:p w14:paraId="5DF1B41D" w14:textId="77777777" w:rsidR="006A1032" w:rsidRDefault="006A1032" w:rsidP="006A1032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1C97AF2E" w14:textId="77777777" w:rsidR="006A1032" w:rsidRDefault="006A1032" w:rsidP="006A1032">
                      <w:pPr>
                        <w:jc w:val="right"/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0769DE99" wp14:editId="038D4138">
                            <wp:extent cx="1398189" cy="456729"/>
                            <wp:effectExtent l="0" t="0" r="0" b="635"/>
                            <wp:docPr id="643275916" name="Imagen 643275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bid-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296" cy="46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O" w:eastAsia="es-CO"/>
                        </w:rPr>
                        <w:drawing>
                          <wp:inline distT="0" distB="0" distL="0" distR="0" wp14:anchorId="5D0BA635" wp14:editId="22F4272E">
                            <wp:extent cx="1521339" cy="496956"/>
                            <wp:effectExtent l="0" t="0" r="3175" b="0"/>
                            <wp:docPr id="1363321369" name="Imagen 1363321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anc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772" cy="530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2827BE" w14:textId="77777777" w:rsidR="006A1032" w:rsidRDefault="006A1032" w:rsidP="006A1032">
                      <w:pPr>
                        <w:rPr>
                          <w:rFonts w:eastAsiaTheme="majorEastAsia"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  <w:p w14:paraId="5989680F" w14:textId="77777777" w:rsidR="006A1032" w:rsidRPr="00DF6A79" w:rsidRDefault="006A1032" w:rsidP="006A1032">
                      <w:pPr>
                        <w:rPr>
                          <w:rFonts w:cs="Arial"/>
                          <w:color w:val="525252" w:themeColor="accent3" w:themeShade="80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tbl>
      <w:tblPr>
        <w:tblW w:w="0" w:type="auto"/>
        <w:tblInd w:w="-10" w:type="dxa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43"/>
        <w:gridCol w:w="5801"/>
      </w:tblGrid>
      <w:tr w:rsidR="0043037F" w:rsidRPr="0043037F" w14:paraId="32165E87" w14:textId="77777777" w:rsidTr="0043037F">
        <w:trPr>
          <w:trHeight w:val="304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495410" w14:textId="1E58CFC6" w:rsidR="00B71EB4" w:rsidRPr="0043037F" w:rsidRDefault="00B71EB4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43037F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lastRenderedPageBreak/>
              <w:t>Proyecto</w:t>
            </w:r>
            <w:r w:rsidR="0043037F" w:rsidRPr="0043037F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43037F">
              <w:rPr>
                <w:rFonts w:ascii="Arial" w:hAnsi="Arial" w:cs="Arial"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2C318" w14:textId="77777777" w:rsidR="00B71EB4" w:rsidRDefault="00B71EB4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  <w:r w:rsidRPr="0043037F"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“Programa para la Adopción e Implementación de un Catastro Multipropósito Rural – Urbano”, mediante el Subcomponente 2.4 Fortalecimiento de la ICDE.</w:t>
            </w:r>
          </w:p>
          <w:p w14:paraId="16C6FC51" w14:textId="77777777" w:rsidR="0043037F" w:rsidRPr="0043037F" w:rsidRDefault="0043037F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b/>
                <w:bCs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</w:pPr>
          </w:p>
          <w:p w14:paraId="112ACD65" w14:textId="77777777" w:rsidR="0043037F" w:rsidRPr="0043037F" w:rsidRDefault="0043037F" w:rsidP="00D36A6C">
            <w:pPr>
              <w:pStyle w:val="xtableparagraph"/>
              <w:spacing w:before="0" w:beforeAutospacing="0" w:after="0" w:afterAutospacing="0" w:line="268" w:lineRule="atLeast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</w:p>
        </w:tc>
      </w:tr>
      <w:tr w:rsidR="0043037F" w:rsidRPr="0043037F" w14:paraId="27039902" w14:textId="77777777" w:rsidTr="0043037F">
        <w:trPr>
          <w:trHeight w:val="270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353BC9" w14:textId="48F89FBE" w:rsidR="00B71EB4" w:rsidRPr="0043037F" w:rsidRDefault="00B71EB4" w:rsidP="00D36A6C">
            <w:pPr>
              <w:pStyle w:val="xtableparagraph"/>
              <w:spacing w:before="0" w:beforeAutospacing="0" w:after="0" w:afterAutospacing="0" w:line="249" w:lineRule="atLeast"/>
              <w:ind w:left="107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Identificador</w:t>
            </w:r>
            <w:r w:rsidR="0043037F"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07315E" w14:textId="77777777" w:rsidR="00B71EB4" w:rsidRDefault="00041143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2"/>
                <w:szCs w:val="22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b/>
                <w:color w:val="323E4F" w:themeColor="text2" w:themeShade="BF"/>
                <w:sz w:val="22"/>
                <w:szCs w:val="22"/>
                <w:lang w:val="es-ES" w:eastAsia="en-US"/>
              </w:rPr>
              <w:t>PL-GD-</w:t>
            </w:r>
            <w:r w:rsidR="00B71EB4" w:rsidRPr="0043037F">
              <w:rPr>
                <w:rFonts w:ascii="Arial" w:eastAsiaTheme="majorEastAsia" w:hAnsi="Arial" w:cs="Arial"/>
                <w:b/>
                <w:color w:val="323E4F" w:themeColor="text2" w:themeShade="BF"/>
                <w:sz w:val="22"/>
                <w:szCs w:val="22"/>
                <w:lang w:val="es-ES" w:eastAsia="en-US"/>
              </w:rPr>
              <w:t>05</w:t>
            </w:r>
          </w:p>
          <w:p w14:paraId="759C5769" w14:textId="77777777" w:rsidR="0043037F" w:rsidRPr="0043037F" w:rsidRDefault="0043037F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  <w:p w14:paraId="58434038" w14:textId="5D184FB0" w:rsidR="0043037F" w:rsidRPr="0043037F" w:rsidRDefault="0043037F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</w:tc>
      </w:tr>
      <w:tr w:rsidR="0043037F" w:rsidRPr="0043037F" w14:paraId="2548931C" w14:textId="77777777" w:rsidTr="0043037F">
        <w:trPr>
          <w:trHeight w:val="268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11B472" w14:textId="05151950" w:rsidR="00B71EB4" w:rsidRPr="0043037F" w:rsidRDefault="00B71EB4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Nombre</w:t>
            </w:r>
            <w:r w:rsidRPr="0043037F">
              <w:rPr>
                <w:rFonts w:ascii="Arial" w:hAnsi="Arial" w:cs="Arial"/>
                <w:color w:val="323E4F" w:themeColor="text2" w:themeShade="BF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del</w:t>
            </w:r>
            <w:r w:rsidRPr="0043037F">
              <w:rPr>
                <w:rFonts w:ascii="Arial" w:hAnsi="Arial" w:cs="Arial"/>
                <w:color w:val="323E4F" w:themeColor="text2" w:themeShade="BF"/>
                <w:spacing w:val="-1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documento</w:t>
            </w:r>
            <w:r w:rsidR="0043037F"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2DFD3D" w14:textId="77777777" w:rsidR="00B71EB4" w:rsidRDefault="00B71EB4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  <w:t>Plantilla de Perfil de Metadatos Tipo Geoservicios</w:t>
            </w:r>
          </w:p>
          <w:p w14:paraId="6179F09A" w14:textId="77777777" w:rsidR="0043037F" w:rsidRPr="0043037F" w:rsidRDefault="0043037F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  <w:p w14:paraId="524467A2" w14:textId="3D1E20C4" w:rsidR="0043037F" w:rsidRPr="0043037F" w:rsidRDefault="0043037F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2"/>
                <w:szCs w:val="22"/>
                <w:lang w:val="es-ES" w:eastAsia="en-US"/>
              </w:rPr>
            </w:pPr>
          </w:p>
        </w:tc>
      </w:tr>
      <w:tr w:rsidR="0043037F" w:rsidRPr="0043037F" w14:paraId="73204221" w14:textId="77777777" w:rsidTr="0043037F">
        <w:trPr>
          <w:trHeight w:val="268"/>
        </w:trPr>
        <w:tc>
          <w:tcPr>
            <w:tcW w:w="264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06A2B" w14:textId="1578CB03" w:rsidR="00B71EB4" w:rsidRPr="0043037F" w:rsidRDefault="00B71EB4" w:rsidP="00D36A6C">
            <w:pPr>
              <w:pStyle w:val="xtableparagraph"/>
              <w:spacing w:before="0" w:beforeAutospacing="0" w:after="0" w:afterAutospacing="0" w:line="248" w:lineRule="atLeast"/>
              <w:ind w:left="107"/>
              <w:rPr>
                <w:rFonts w:ascii="Arial" w:hAnsi="Arial" w:cs="Arial"/>
                <w:color w:val="323E4F" w:themeColor="text2" w:themeShade="BF"/>
                <w:sz w:val="22"/>
                <w:szCs w:val="22"/>
              </w:rPr>
            </w:pP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Estado</w:t>
            </w:r>
            <w:r w:rsidR="0043037F"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:</w:t>
            </w:r>
            <w:r w:rsidRPr="0043037F">
              <w:rPr>
                <w:rFonts w:ascii="Arial" w:hAnsi="Arial" w:cs="Arial"/>
                <w:color w:val="323E4F" w:themeColor="text2" w:themeShade="BF"/>
                <w:sz w:val="22"/>
                <w:szCs w:val="22"/>
                <w:bdr w:val="none" w:sz="0" w:space="0" w:color="auto" w:frame="1"/>
                <w:lang w:val="es-ES"/>
              </w:rPr>
              <w:t> </w:t>
            </w:r>
          </w:p>
        </w:tc>
        <w:tc>
          <w:tcPr>
            <w:tcW w:w="58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35DB05" w14:textId="77777777" w:rsidR="00B71EB4" w:rsidRPr="0043037F" w:rsidRDefault="00B71EB4" w:rsidP="00D36A6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b/>
                <w:bCs/>
                <w:color w:val="323E4F" w:themeColor="text2" w:themeShade="BF"/>
                <w:sz w:val="22"/>
                <w:szCs w:val="22"/>
                <w:lang w:val="es-ES" w:eastAsia="en-US"/>
              </w:rPr>
              <w:t>Vigente</w:t>
            </w:r>
          </w:p>
        </w:tc>
      </w:tr>
    </w:tbl>
    <w:p w14:paraId="3795DACF" w14:textId="77777777" w:rsidR="00B71EB4" w:rsidRDefault="00B71EB4" w:rsidP="00B71EB4">
      <w:pPr>
        <w:rPr>
          <w:rFonts w:cs="Arial"/>
          <w:color w:val="auto"/>
        </w:rPr>
      </w:pPr>
    </w:p>
    <w:p w14:paraId="0AF8038E" w14:textId="77777777" w:rsidR="00B71EB4" w:rsidRDefault="00B71EB4" w:rsidP="0043037F">
      <w:pPr>
        <w:spacing w:before="120" w:after="120"/>
        <w:jc w:val="both"/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</w:pPr>
      <w:r w:rsidRPr="0043037F"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  <w:t>Control de versiones del documento</w:t>
      </w:r>
    </w:p>
    <w:p w14:paraId="2D982E41" w14:textId="77777777" w:rsidR="0043037F" w:rsidRPr="0043037F" w:rsidRDefault="0043037F" w:rsidP="0043037F">
      <w:pPr>
        <w:spacing w:before="120" w:after="120"/>
        <w:jc w:val="both"/>
        <w:rPr>
          <w:rFonts w:ascii="Arial" w:hAnsi="Arial" w:cs="Arial"/>
          <w:bCs/>
          <w:color w:val="323E4F" w:themeColor="text2" w:themeShade="BF"/>
          <w:sz w:val="24"/>
          <w:szCs w:val="24"/>
          <w:bdr w:val="none" w:sz="0" w:space="0" w:color="auto" w:frame="1"/>
        </w:rPr>
      </w:pPr>
    </w:p>
    <w:tbl>
      <w:tblPr>
        <w:tblStyle w:val="Tablaconcuadrculaclara"/>
        <w:tblW w:w="0" w:type="auto"/>
        <w:jc w:val="center"/>
        <w:tblLook w:val="04A0" w:firstRow="1" w:lastRow="0" w:firstColumn="1" w:lastColumn="0" w:noHBand="0" w:noVBand="1"/>
      </w:tblPr>
      <w:tblGrid>
        <w:gridCol w:w="969"/>
        <w:gridCol w:w="1328"/>
        <w:gridCol w:w="2546"/>
        <w:gridCol w:w="2101"/>
        <w:gridCol w:w="1689"/>
      </w:tblGrid>
      <w:tr w:rsidR="0043037F" w:rsidRPr="0043037F" w14:paraId="137FB66C" w14:textId="77777777" w:rsidTr="0043037F">
        <w:trPr>
          <w:trHeight w:val="268"/>
          <w:jc w:val="center"/>
        </w:trPr>
        <w:tc>
          <w:tcPr>
            <w:tcW w:w="8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7AD1595" w14:textId="2A2F8FC0" w:rsidR="00B71EB4" w:rsidRPr="0043037F" w:rsidRDefault="00B71EB4" w:rsidP="0043037F">
            <w:pPr>
              <w:pStyle w:val="xtableparagraph"/>
              <w:spacing w:before="0" w:beforeAutospacing="0" w:after="0" w:afterAutospacing="0" w:line="249" w:lineRule="atLeast"/>
              <w:ind w:left="74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Versión</w:t>
            </w:r>
          </w:p>
        </w:tc>
        <w:tc>
          <w:tcPr>
            <w:tcW w:w="1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7621DB67" w14:textId="7DAA8194" w:rsidR="00B71EB4" w:rsidRPr="0043037F" w:rsidRDefault="00B71EB4" w:rsidP="0043037F">
            <w:pPr>
              <w:pStyle w:val="xtableparagraph"/>
              <w:spacing w:before="0" w:beforeAutospacing="0" w:after="0" w:afterAutospacing="0" w:line="249" w:lineRule="atLeast"/>
              <w:ind w:left="51" w:right="41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Fecha</w:t>
            </w:r>
          </w:p>
        </w:tc>
        <w:tc>
          <w:tcPr>
            <w:tcW w:w="25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0BEAFC4D" w14:textId="1139F9E3" w:rsidR="00B71EB4" w:rsidRPr="0043037F" w:rsidRDefault="00B71EB4" w:rsidP="0043037F">
            <w:pPr>
              <w:pStyle w:val="xtableparagraph"/>
              <w:spacing w:before="0" w:beforeAutospacing="0" w:after="0" w:afterAutospacing="0" w:line="249" w:lineRule="atLeast"/>
              <w:ind w:right="137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Descripción del cambio</w:t>
            </w:r>
          </w:p>
        </w:tc>
        <w:tc>
          <w:tcPr>
            <w:tcW w:w="21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50DDCF71" w14:textId="77777777" w:rsidR="00B71EB4" w:rsidRPr="0043037F" w:rsidRDefault="00B71EB4" w:rsidP="0043037F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Elaborado por</w:t>
            </w:r>
          </w:p>
        </w:tc>
        <w:tc>
          <w:tcPr>
            <w:tcW w:w="1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86C081A" w14:textId="78343B53" w:rsidR="00B71EB4" w:rsidRPr="0043037F" w:rsidRDefault="00B71EB4" w:rsidP="0043037F">
            <w:pPr>
              <w:pStyle w:val="xtableparagraph"/>
              <w:spacing w:before="0" w:beforeAutospacing="0" w:after="0" w:afterAutospacing="0" w:line="249" w:lineRule="atLeast"/>
              <w:ind w:left="186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Aprobado por</w:t>
            </w:r>
          </w:p>
        </w:tc>
      </w:tr>
      <w:tr w:rsidR="0043037F" w:rsidRPr="0043037F" w14:paraId="321E7319" w14:textId="77777777" w:rsidTr="0043037F">
        <w:trPr>
          <w:trHeight w:val="342"/>
          <w:jc w:val="center"/>
        </w:trPr>
        <w:tc>
          <w:tcPr>
            <w:tcW w:w="884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861312" w14:textId="0E0A4DAF" w:rsidR="00B71EB4" w:rsidRPr="0043037F" w:rsidRDefault="00B71EB4" w:rsidP="0043037F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1.0</w:t>
            </w:r>
          </w:p>
        </w:tc>
        <w:tc>
          <w:tcPr>
            <w:tcW w:w="1232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396581B" w14:textId="3C52E680" w:rsidR="00B71EB4" w:rsidRPr="0043037F" w:rsidRDefault="00B71EB4" w:rsidP="0043037F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04/11/2020</w:t>
            </w:r>
          </w:p>
        </w:tc>
        <w:tc>
          <w:tcPr>
            <w:tcW w:w="2546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9BED0FC" w14:textId="5361919E" w:rsidR="00B71EB4" w:rsidRPr="0043037F" w:rsidRDefault="00B71EB4" w:rsidP="0043037F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Creación del documento</w:t>
            </w:r>
          </w:p>
        </w:tc>
        <w:tc>
          <w:tcPr>
            <w:tcW w:w="2101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86430D6" w14:textId="611C416C" w:rsidR="00B71EB4" w:rsidRPr="0043037F" w:rsidRDefault="00B71EB4" w:rsidP="0043037F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GIT – Gobierno</w:t>
            </w:r>
          </w:p>
          <w:p w14:paraId="06B23AB1" w14:textId="1406C313" w:rsidR="00B71EB4" w:rsidRPr="0043037F" w:rsidRDefault="00B71EB4" w:rsidP="0043037F">
            <w:pPr>
              <w:pStyle w:val="xtableparagraph"/>
              <w:spacing w:before="0" w:beforeAutospacing="0" w:after="0" w:afterAutospacing="0" w:line="249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Geoespacial</w:t>
            </w:r>
          </w:p>
        </w:tc>
        <w:tc>
          <w:tcPr>
            <w:tcW w:w="1689" w:type="dxa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E824D92" w14:textId="62766686" w:rsidR="00B71EB4" w:rsidRPr="0043037F" w:rsidRDefault="00B71EB4" w:rsidP="003B6E10">
            <w:pPr>
              <w:pStyle w:val="xtableparagraph"/>
              <w:spacing w:before="0" w:beforeAutospacing="0" w:after="0" w:afterAutospacing="0" w:line="268" w:lineRule="atLeast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GIT – Gobierno</w:t>
            </w:r>
          </w:p>
          <w:p w14:paraId="67E6DFDC" w14:textId="77777777" w:rsidR="00B71EB4" w:rsidRPr="0043037F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Geoespacial</w:t>
            </w:r>
          </w:p>
          <w:p w14:paraId="1F26E4A6" w14:textId="77777777" w:rsidR="00B71EB4" w:rsidRPr="0043037F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Oficina CIAF – IGAC</w:t>
            </w:r>
          </w:p>
        </w:tc>
      </w:tr>
      <w:tr w:rsidR="0043037F" w:rsidRPr="0043037F" w14:paraId="67413BFB" w14:textId="77777777" w:rsidTr="00022BDC">
        <w:trPr>
          <w:trHeight w:val="236"/>
          <w:jc w:val="center"/>
        </w:trPr>
        <w:tc>
          <w:tcPr>
            <w:tcW w:w="8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3241CD" w14:textId="77777777" w:rsidR="00B71EB4" w:rsidRPr="0043037F" w:rsidRDefault="00B71EB4" w:rsidP="0043037F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1.1</w:t>
            </w:r>
          </w:p>
        </w:tc>
        <w:tc>
          <w:tcPr>
            <w:tcW w:w="123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132666" w14:textId="1CFA2FCE" w:rsidR="00B71EB4" w:rsidRPr="0043037F" w:rsidRDefault="00A06FCE" w:rsidP="0043037F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24</w:t>
            </w:r>
            <w:r w:rsidR="00C959EC"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/</w:t>
            </w:r>
            <w:r w:rsidR="00B71EB4"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08</w:t>
            </w:r>
            <w:r w:rsidR="00C959EC"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/</w:t>
            </w:r>
            <w:r w:rsidR="00B71EB4"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2022</w:t>
            </w:r>
          </w:p>
        </w:tc>
        <w:tc>
          <w:tcPr>
            <w:tcW w:w="25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B4D11F" w14:textId="77777777" w:rsidR="00B71EB4" w:rsidRPr="0043037F" w:rsidRDefault="00B71EB4" w:rsidP="0043037F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Revisión y ajuste de formato</w:t>
            </w:r>
          </w:p>
        </w:tc>
        <w:tc>
          <w:tcPr>
            <w:tcW w:w="21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C789B2" w14:textId="1ECDF604" w:rsidR="00B71EB4" w:rsidRPr="0043037F" w:rsidRDefault="00F66676" w:rsidP="0043037F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 xml:space="preserve">Miguel </w:t>
            </w:r>
            <w:r w:rsidR="00826AE7"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Ángel</w:t>
            </w: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 xml:space="preserve"> Ortiz Salamanc</w:t>
            </w:r>
            <w:r w:rsidR="00B71EB4"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</w:t>
            </w:r>
          </w:p>
        </w:tc>
        <w:tc>
          <w:tcPr>
            <w:tcW w:w="168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FA6030" w14:textId="73480C7A" w:rsidR="00B71EB4" w:rsidRPr="0043037F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CTO – ICDE</w:t>
            </w:r>
          </w:p>
          <w:p w14:paraId="2948C1D8" w14:textId="77777777" w:rsidR="00B71EB4" w:rsidRPr="0043037F" w:rsidRDefault="00B71EB4" w:rsidP="003B6E10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  <w:tr w:rsidR="00022BDC" w:rsidRPr="0043037F" w14:paraId="4CED4102" w14:textId="77777777" w:rsidTr="0043037F">
        <w:trPr>
          <w:trHeight w:val="236"/>
          <w:jc w:val="center"/>
        </w:trPr>
        <w:tc>
          <w:tcPr>
            <w:tcW w:w="88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AD7D1D" w14:textId="44190F09" w:rsidR="00022BDC" w:rsidRPr="0043037F" w:rsidRDefault="00022BDC" w:rsidP="0043037F">
            <w:pPr>
              <w:pStyle w:val="xtableparagraph"/>
              <w:spacing w:before="0" w:beforeAutospacing="0" w:after="0" w:afterAutospacing="0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1.2</w:t>
            </w:r>
          </w:p>
        </w:tc>
        <w:tc>
          <w:tcPr>
            <w:tcW w:w="123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A58199" w14:textId="5D0955B9" w:rsidR="00022BDC" w:rsidRPr="0043037F" w:rsidRDefault="00022BDC" w:rsidP="0043037F">
            <w:pPr>
              <w:pStyle w:val="xtableparagraph"/>
              <w:spacing w:before="0" w:beforeAutospacing="0" w:after="0" w:afterAutospacing="0"/>
              <w:ind w:right="111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27/11/2023</w:t>
            </w:r>
          </w:p>
        </w:tc>
        <w:tc>
          <w:tcPr>
            <w:tcW w:w="254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69B008" w14:textId="4AFD9762" w:rsidR="00022BDC" w:rsidRPr="0043037F" w:rsidRDefault="00022BDC" w:rsidP="0043037F">
            <w:pPr>
              <w:pStyle w:val="xtableparagraph"/>
              <w:spacing w:before="0" w:beforeAutospacing="0" w:after="0" w:afterAutospacing="0"/>
              <w:ind w:right="146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Actualización y revisión del documento</w:t>
            </w:r>
          </w:p>
        </w:tc>
        <w:tc>
          <w:tcPr>
            <w:tcW w:w="210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9320DD" w14:textId="2D3A5D1F" w:rsidR="00022BDC" w:rsidRPr="0043037F" w:rsidRDefault="00022BDC" w:rsidP="0043037F">
            <w:pPr>
              <w:pStyle w:val="xtableparagraph"/>
              <w:spacing w:before="0" w:beforeAutospacing="0" w:after="0" w:afterAutospacing="0" w:line="268" w:lineRule="atLeast"/>
              <w:jc w:val="center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Ana Julier Fonseca Gutiérrez</w:t>
            </w:r>
          </w:p>
        </w:tc>
        <w:tc>
          <w:tcPr>
            <w:tcW w:w="168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12F331" w14:textId="77777777" w:rsidR="00022BDC" w:rsidRPr="0043037F" w:rsidRDefault="00022BDC" w:rsidP="00022BD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b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CTO – ICDE</w:t>
            </w:r>
          </w:p>
          <w:p w14:paraId="6C607ECC" w14:textId="5A084743" w:rsidR="00022BDC" w:rsidRPr="0043037F" w:rsidRDefault="00022BDC" w:rsidP="00022BDC">
            <w:pPr>
              <w:pStyle w:val="xtableparagraph"/>
              <w:spacing w:before="0" w:beforeAutospacing="0" w:after="0" w:afterAutospacing="0"/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</w:pPr>
            <w:r w:rsidRPr="0043037F">
              <w:rPr>
                <w:rFonts w:ascii="Arial" w:eastAsiaTheme="majorEastAsia" w:hAnsi="Arial" w:cs="Arial"/>
                <w:color w:val="323E4F" w:themeColor="text2" w:themeShade="BF"/>
                <w:sz w:val="20"/>
                <w:szCs w:val="20"/>
                <w:lang w:val="es-ES" w:eastAsia="en-US"/>
              </w:rPr>
              <w:t>Subdirección de Información IGAC</w:t>
            </w:r>
          </w:p>
        </w:tc>
      </w:tr>
    </w:tbl>
    <w:p w14:paraId="4CA6F515" w14:textId="77777777" w:rsidR="00B71EB4" w:rsidRDefault="00B71EB4" w:rsidP="00B71EB4">
      <w:pPr>
        <w:rPr>
          <w:rFonts w:cs="Arial"/>
          <w:sz w:val="72"/>
          <w:szCs w:val="72"/>
        </w:rPr>
      </w:pPr>
    </w:p>
    <w:p w14:paraId="6F4E0C29" w14:textId="77777777" w:rsidR="005901A6" w:rsidRDefault="005901A6" w:rsidP="005901A6">
      <w:pPr>
        <w:pStyle w:val="Ttulo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2035715B" w14:textId="77777777" w:rsidR="005901A6" w:rsidRDefault="005901A6" w:rsidP="005901A6">
      <w:pPr>
        <w:pStyle w:val="Ttulo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3D4A6CFA" w14:textId="77777777" w:rsidR="005901A6" w:rsidRDefault="005901A6" w:rsidP="005901A6">
      <w:pPr>
        <w:pStyle w:val="TtuloTDC"/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</w:pPr>
    </w:p>
    <w:p w14:paraId="59509D51" w14:textId="154B5B7B" w:rsidR="00DF6A79" w:rsidRDefault="00DF6A79"/>
    <w:p w14:paraId="07013E93" w14:textId="55CA4C6B" w:rsidR="005901A6" w:rsidRDefault="005901A6"/>
    <w:p w14:paraId="4CE2757E" w14:textId="26C24DB3" w:rsidR="005901A6" w:rsidRDefault="005901A6"/>
    <w:p w14:paraId="072B8739" w14:textId="43E0DB89" w:rsidR="005901A6" w:rsidRDefault="005901A6"/>
    <w:p w14:paraId="2452DF27" w14:textId="1A47A07B" w:rsidR="005901A6" w:rsidRDefault="005901A6"/>
    <w:p w14:paraId="48E442D5" w14:textId="77E4CF66" w:rsidR="005901A6" w:rsidRDefault="005901A6"/>
    <w:p w14:paraId="1FF57D15" w14:textId="27CC6061" w:rsidR="005901A6" w:rsidRDefault="005901A6"/>
    <w:p w14:paraId="669A233B" w14:textId="6B237239" w:rsidR="005901A6" w:rsidRDefault="005901A6"/>
    <w:p w14:paraId="49E1E2B4" w14:textId="75111BDD" w:rsidR="005901A6" w:rsidRDefault="005901A6"/>
    <w:p w14:paraId="2C66F1FC" w14:textId="77777777" w:rsidR="005901A6" w:rsidRDefault="005901A6"/>
    <w:p w14:paraId="59509D53" w14:textId="3AA6BEBE" w:rsidR="00C32DC3" w:rsidRPr="001A6CE2" w:rsidRDefault="00312C2B" w:rsidP="001A6CE2">
      <w:pPr>
        <w:pStyle w:val="Ttulo1"/>
      </w:pPr>
      <w:bookmarkStart w:id="0" w:name="_Hlk151031614"/>
      <w:r w:rsidRPr="001A6CE2">
        <w:t>Introducción</w:t>
      </w:r>
    </w:p>
    <w:bookmarkEnd w:id="0"/>
    <w:p w14:paraId="6CD8C3D7" w14:textId="1EA5C3B2" w:rsidR="005901A6" w:rsidRPr="00461DB3" w:rsidRDefault="009F6E8B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  <w:r w:rsidRPr="00461DB3">
        <w:rPr>
          <w:rFonts w:cs="Arial"/>
          <w:color w:val="323E4F" w:themeColor="text2" w:themeShade="BF"/>
          <w:szCs w:val="24"/>
        </w:rPr>
        <w:t xml:space="preserve">El presente </w:t>
      </w:r>
      <w:r w:rsidR="005901A6" w:rsidRPr="00461DB3">
        <w:rPr>
          <w:rFonts w:cs="Arial"/>
          <w:color w:val="323E4F" w:themeColor="text2" w:themeShade="BF"/>
          <w:szCs w:val="24"/>
        </w:rPr>
        <w:t xml:space="preserve">formato </w:t>
      </w:r>
      <w:r w:rsidR="00AF6670" w:rsidRPr="00461DB3">
        <w:rPr>
          <w:rFonts w:cs="Arial"/>
          <w:color w:val="323E4F" w:themeColor="text2" w:themeShade="BF"/>
          <w:szCs w:val="24"/>
        </w:rPr>
        <w:t xml:space="preserve">tiene </w:t>
      </w:r>
      <w:r w:rsidR="00DE5E5E" w:rsidRPr="00461DB3">
        <w:rPr>
          <w:rFonts w:cs="Arial"/>
          <w:color w:val="323E4F" w:themeColor="text2" w:themeShade="BF"/>
          <w:szCs w:val="24"/>
        </w:rPr>
        <w:t xml:space="preserve">como </w:t>
      </w:r>
      <w:r w:rsidR="00CF114D" w:rsidRPr="00461DB3">
        <w:rPr>
          <w:rFonts w:cs="Arial"/>
          <w:color w:val="323E4F" w:themeColor="text2" w:themeShade="BF"/>
          <w:szCs w:val="24"/>
        </w:rPr>
        <w:t>objetivo ser</w:t>
      </w:r>
      <w:r w:rsidR="00312C2B" w:rsidRPr="00461DB3">
        <w:rPr>
          <w:rFonts w:cs="Arial"/>
          <w:color w:val="323E4F" w:themeColor="text2" w:themeShade="BF"/>
          <w:szCs w:val="24"/>
        </w:rPr>
        <w:t xml:space="preserve"> </w:t>
      </w:r>
      <w:r w:rsidR="00CF114D" w:rsidRPr="00461DB3">
        <w:rPr>
          <w:rFonts w:cs="Arial"/>
          <w:color w:val="323E4F" w:themeColor="text2" w:themeShade="BF"/>
          <w:szCs w:val="24"/>
        </w:rPr>
        <w:t>el instrumento</w:t>
      </w:r>
      <w:r w:rsidR="00312C2B" w:rsidRPr="00461DB3">
        <w:rPr>
          <w:rFonts w:cs="Arial"/>
          <w:color w:val="323E4F" w:themeColor="text2" w:themeShade="BF"/>
          <w:szCs w:val="24"/>
        </w:rPr>
        <w:t xml:space="preserve"> de levantamiento de información para la creación de plantillas de metadatos correspondientes</w:t>
      </w:r>
      <w:r w:rsidR="00CF114D" w:rsidRPr="00461DB3">
        <w:rPr>
          <w:rFonts w:cs="Arial"/>
          <w:color w:val="323E4F" w:themeColor="text2" w:themeShade="BF"/>
          <w:szCs w:val="24"/>
        </w:rPr>
        <w:t xml:space="preserve"> </w:t>
      </w:r>
      <w:r w:rsidR="00312C2B" w:rsidRPr="00461DB3">
        <w:rPr>
          <w:rFonts w:cs="Arial"/>
          <w:color w:val="323E4F" w:themeColor="text2" w:themeShade="BF"/>
          <w:szCs w:val="24"/>
        </w:rPr>
        <w:t xml:space="preserve">a productos </w:t>
      </w:r>
      <w:r w:rsidR="00CF114D" w:rsidRPr="00461DB3">
        <w:rPr>
          <w:rFonts w:cs="Arial"/>
          <w:color w:val="323E4F" w:themeColor="text2" w:themeShade="BF"/>
          <w:szCs w:val="24"/>
        </w:rPr>
        <w:t>geográficos de</w:t>
      </w:r>
      <w:r w:rsidR="00312C2B" w:rsidRPr="00461DB3">
        <w:rPr>
          <w:rFonts w:cs="Arial"/>
          <w:color w:val="323E4F" w:themeColor="text2" w:themeShade="BF"/>
          <w:szCs w:val="24"/>
        </w:rPr>
        <w:t xml:space="preserve"> tipo Geoservicio</w:t>
      </w:r>
      <w:r w:rsidR="002656B1" w:rsidRPr="00461DB3">
        <w:rPr>
          <w:rFonts w:cs="Arial"/>
          <w:color w:val="323E4F" w:themeColor="text2" w:themeShade="BF"/>
          <w:szCs w:val="24"/>
        </w:rPr>
        <w:t>s</w:t>
      </w:r>
      <w:r w:rsidR="00312C2B" w:rsidRPr="00461DB3">
        <w:rPr>
          <w:rFonts w:cs="Arial"/>
          <w:color w:val="323E4F" w:themeColor="text2" w:themeShade="BF"/>
          <w:szCs w:val="24"/>
        </w:rPr>
        <w:t xml:space="preserve">, el cual fue generado </w:t>
      </w:r>
      <w:r w:rsidRPr="00461DB3">
        <w:rPr>
          <w:rFonts w:cs="Arial"/>
          <w:color w:val="323E4F" w:themeColor="text2" w:themeShade="BF"/>
          <w:szCs w:val="24"/>
        </w:rPr>
        <w:t>con</w:t>
      </w:r>
      <w:r w:rsidR="00312C2B" w:rsidRPr="00461DB3">
        <w:rPr>
          <w:rFonts w:cs="Arial"/>
          <w:color w:val="323E4F" w:themeColor="text2" w:themeShade="BF"/>
          <w:szCs w:val="24"/>
        </w:rPr>
        <w:t xml:space="preserve"> base al perfil de metadato básico diseñado por el</w:t>
      </w:r>
      <w:r w:rsidR="00C23B6C" w:rsidRPr="00461DB3">
        <w:rPr>
          <w:rFonts w:cs="Arial"/>
          <w:color w:val="323E4F" w:themeColor="text2" w:themeShade="BF"/>
          <w:szCs w:val="24"/>
        </w:rPr>
        <w:t xml:space="preserve"> </w:t>
      </w:r>
      <w:r w:rsidR="00312C2B" w:rsidRPr="00461DB3">
        <w:rPr>
          <w:rFonts w:cs="Arial"/>
          <w:color w:val="323E4F" w:themeColor="text2" w:themeShade="BF"/>
          <w:szCs w:val="24"/>
        </w:rPr>
        <w:t>Centro de Investigación y Desarrollo en Información Geográfica -CIAF-</w:t>
      </w:r>
      <w:r w:rsidRPr="00461DB3">
        <w:rPr>
          <w:rFonts w:cs="Arial"/>
          <w:color w:val="323E4F" w:themeColor="text2" w:themeShade="BF"/>
          <w:szCs w:val="24"/>
        </w:rPr>
        <w:t>IGAC</w:t>
      </w:r>
      <w:r w:rsidR="00312C2B" w:rsidRPr="00461DB3">
        <w:rPr>
          <w:rFonts w:cs="Arial"/>
          <w:color w:val="323E4F" w:themeColor="text2" w:themeShade="BF"/>
          <w:szCs w:val="24"/>
        </w:rPr>
        <w:t>.</w:t>
      </w:r>
      <w:r w:rsidRPr="00461DB3">
        <w:rPr>
          <w:rFonts w:cs="Arial"/>
          <w:color w:val="323E4F" w:themeColor="text2" w:themeShade="BF"/>
          <w:szCs w:val="24"/>
        </w:rPr>
        <w:t xml:space="preserve"> </w:t>
      </w:r>
    </w:p>
    <w:p w14:paraId="2B7141DC" w14:textId="77777777" w:rsidR="005901A6" w:rsidRPr="00461DB3" w:rsidRDefault="005901A6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59509D5A" w14:textId="52DE0BA3" w:rsidR="00E832BD" w:rsidRPr="00461DB3" w:rsidRDefault="00312C2B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  <w:r w:rsidRPr="00461DB3">
        <w:rPr>
          <w:rFonts w:cs="Arial"/>
          <w:color w:val="323E4F" w:themeColor="text2" w:themeShade="BF"/>
          <w:szCs w:val="24"/>
        </w:rPr>
        <w:t>En cada sección o elemento de metadato se indica su obligatoriedad con las convenciones (O), (Op)</w:t>
      </w:r>
      <w:r w:rsidR="00C23B6C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y (C)</w:t>
      </w:r>
      <w:r w:rsidR="009F6E8B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que equivalen a Obligatorio, Opcional</w:t>
      </w:r>
      <w:r w:rsidR="00C23B6C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y Condicional</w:t>
      </w:r>
      <w:r w:rsidR="00C23B6C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respectivamente, se recomienda que los elementos opcionales en lo posible sean diligenciados ya que consideran información fundamental del recurso, su diligenciamiento aporta en la obtención de un metadato completo.</w:t>
      </w:r>
    </w:p>
    <w:p w14:paraId="282C9964" w14:textId="30DECC61" w:rsidR="00D73572" w:rsidRPr="00461DB3" w:rsidRDefault="00D73572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6E53837F" w14:textId="14E88C4F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385B7F34" w14:textId="292BB2D4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0C7826B1" w14:textId="78710633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2307D1AF" w14:textId="7E03E37D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763B2619" w14:textId="5631784E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42E11F7A" w14:textId="51816EAD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6D7FB724" w14:textId="57A1C72E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74630726" w14:textId="16163C09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6E09E93A" w14:textId="0D454C9C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3698BDEF" w14:textId="1CBB5BAF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5AB90497" w14:textId="06F201A8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0D36339F" w14:textId="736706F7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52833860" w14:textId="0F16A474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72AFA6FE" w14:textId="57A64898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213BE5D5" w14:textId="77777777" w:rsidR="008A1D1E" w:rsidRPr="00461DB3" w:rsidRDefault="008A1D1E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33189760" w14:textId="51740475" w:rsidR="00D73572" w:rsidRPr="00461DB3" w:rsidRDefault="00D73572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6ADBDA63" w14:textId="0F55F8A9" w:rsidR="00D73572" w:rsidRPr="00461DB3" w:rsidRDefault="00D73572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70312610" w14:textId="288E1645" w:rsidR="00D73572" w:rsidRPr="00461DB3" w:rsidRDefault="00D73572" w:rsidP="00461DB3">
      <w:pPr>
        <w:pStyle w:val="Contenido"/>
        <w:spacing w:before="120" w:after="120"/>
        <w:jc w:val="both"/>
        <w:rPr>
          <w:rFonts w:cs="Arial"/>
          <w:color w:val="323E4F" w:themeColor="text2" w:themeShade="BF"/>
          <w:szCs w:val="24"/>
        </w:rPr>
      </w:pPr>
    </w:p>
    <w:p w14:paraId="13541394" w14:textId="0C2A2AC4" w:rsidR="005B6BD8" w:rsidRPr="00461DB3" w:rsidRDefault="00461DB3" w:rsidP="00461DB3">
      <w:pPr>
        <w:pStyle w:val="Ttulo1"/>
      </w:pPr>
      <w:r>
        <w:t xml:space="preserve">1. </w:t>
      </w:r>
      <w:r w:rsidR="00484AB1" w:rsidRPr="00461DB3">
        <w:t>Formato levantamiento de información</w:t>
      </w:r>
    </w:p>
    <w:p w14:paraId="63BE5A8B" w14:textId="6D43DD46" w:rsidR="006A775B" w:rsidRPr="00461DB3" w:rsidRDefault="006A775B" w:rsidP="00461DB3">
      <w:pPr>
        <w:pStyle w:val="Contenido"/>
        <w:spacing w:before="120" w:after="120"/>
        <w:jc w:val="both"/>
        <w:rPr>
          <w:rFonts w:cs="Arial"/>
          <w:b/>
          <w:color w:val="323E4F" w:themeColor="text2" w:themeShade="BF"/>
          <w:szCs w:val="24"/>
        </w:rPr>
      </w:pPr>
      <w:r w:rsidRPr="00461DB3">
        <w:rPr>
          <w:rFonts w:cs="Arial"/>
          <w:color w:val="323E4F" w:themeColor="text2" w:themeShade="BF"/>
          <w:szCs w:val="24"/>
        </w:rPr>
        <w:t xml:space="preserve">El </w:t>
      </w:r>
      <w:r w:rsidR="00437B30" w:rsidRPr="00461DB3">
        <w:rPr>
          <w:rFonts w:cs="Arial"/>
          <w:color w:val="323E4F" w:themeColor="text2" w:themeShade="BF"/>
          <w:szCs w:val="24"/>
        </w:rPr>
        <w:t>formato considera las secciones</w:t>
      </w:r>
      <w:r w:rsidRPr="00461DB3">
        <w:rPr>
          <w:rFonts w:cs="Arial"/>
          <w:color w:val="323E4F" w:themeColor="text2" w:themeShade="BF"/>
          <w:szCs w:val="24"/>
        </w:rPr>
        <w:t xml:space="preserve"> y respectivos elementos de metadatos </w:t>
      </w:r>
      <w:r w:rsidR="00437B30" w:rsidRPr="00461DB3">
        <w:rPr>
          <w:rFonts w:cs="Arial"/>
          <w:color w:val="323E4F" w:themeColor="text2" w:themeShade="BF"/>
          <w:szCs w:val="24"/>
        </w:rPr>
        <w:t>básicos, necesarios</w:t>
      </w:r>
      <w:r w:rsidRPr="00461DB3">
        <w:rPr>
          <w:rFonts w:cs="Arial"/>
          <w:color w:val="323E4F" w:themeColor="text2" w:themeShade="BF"/>
          <w:szCs w:val="24"/>
        </w:rPr>
        <w:t xml:space="preserve"> para documentar de manera eficiente un recurso o producto geográfico, para su diligenciamiento se puede consultar el “</w:t>
      </w:r>
      <w:r w:rsidR="00CF114D" w:rsidRPr="00461DB3">
        <w:rPr>
          <w:rFonts w:cs="Arial"/>
          <w:color w:val="323E4F" w:themeColor="text2" w:themeShade="BF"/>
          <w:szCs w:val="24"/>
        </w:rPr>
        <w:t>Guía -</w:t>
      </w:r>
      <w:r w:rsidR="00EA661F" w:rsidRPr="00461DB3">
        <w:rPr>
          <w:rFonts w:cs="Arial"/>
          <w:color w:val="323E4F" w:themeColor="text2" w:themeShade="BF"/>
          <w:szCs w:val="24"/>
        </w:rPr>
        <w:t xml:space="preserve"> </w:t>
      </w:r>
      <w:r w:rsidR="00437B30" w:rsidRPr="00461DB3">
        <w:rPr>
          <w:rFonts w:cs="Arial"/>
          <w:color w:val="323E4F" w:themeColor="text2" w:themeShade="BF"/>
          <w:szCs w:val="24"/>
        </w:rPr>
        <w:t>Perfil</w:t>
      </w:r>
      <w:r w:rsidRPr="00461DB3">
        <w:rPr>
          <w:rFonts w:cs="Arial"/>
          <w:color w:val="323E4F" w:themeColor="text2" w:themeShade="BF"/>
          <w:szCs w:val="24"/>
        </w:rPr>
        <w:t xml:space="preserve"> de Metadatos-Geoservicio” en donde </w:t>
      </w:r>
      <w:r w:rsidR="00437B30" w:rsidRPr="00461DB3">
        <w:rPr>
          <w:rFonts w:cs="Arial"/>
          <w:color w:val="323E4F" w:themeColor="text2" w:themeShade="BF"/>
          <w:szCs w:val="24"/>
        </w:rPr>
        <w:t>se considera</w:t>
      </w:r>
      <w:r w:rsidRPr="00461DB3">
        <w:rPr>
          <w:rFonts w:cs="Arial"/>
          <w:color w:val="323E4F" w:themeColor="text2" w:themeShade="BF"/>
          <w:szCs w:val="24"/>
        </w:rPr>
        <w:t xml:space="preserve"> la definición de</w:t>
      </w:r>
      <w:r w:rsidR="00437B30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cada</w:t>
      </w:r>
      <w:r w:rsidR="00437B30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elemento</w:t>
      </w:r>
      <w:r w:rsidR="00437B30" w:rsidRPr="00461DB3">
        <w:rPr>
          <w:rFonts w:cs="Arial"/>
          <w:color w:val="323E4F" w:themeColor="text2" w:themeShade="BF"/>
          <w:szCs w:val="24"/>
        </w:rPr>
        <w:t xml:space="preserve"> </w:t>
      </w:r>
      <w:r w:rsidRPr="00461DB3">
        <w:rPr>
          <w:rFonts w:cs="Arial"/>
          <w:color w:val="323E4F" w:themeColor="text2" w:themeShade="BF"/>
          <w:szCs w:val="24"/>
        </w:rPr>
        <w:t>y las recomendaciones generales para su diligenciamiento.</w:t>
      </w:r>
    </w:p>
    <w:p w14:paraId="7F81C77D" w14:textId="5A8D7A04" w:rsidR="00D73572" w:rsidRPr="005901A6" w:rsidRDefault="00D73572" w:rsidP="00312C2B">
      <w:pPr>
        <w:pStyle w:val="Contenido"/>
        <w:jc w:val="both"/>
        <w:rPr>
          <w:rFonts w:cs="Arial"/>
        </w:rPr>
      </w:pPr>
    </w:p>
    <w:tbl>
      <w:tblPr>
        <w:tblStyle w:val="Tablaconcuadrculaclara"/>
        <w:tblW w:w="4872" w:type="pct"/>
        <w:tblLook w:val="04A0" w:firstRow="1" w:lastRow="0" w:firstColumn="1" w:lastColumn="0" w:noHBand="0" w:noVBand="1"/>
      </w:tblPr>
      <w:tblGrid>
        <w:gridCol w:w="4107"/>
        <w:gridCol w:w="4357"/>
      </w:tblGrid>
      <w:tr w:rsidR="00461DB3" w:rsidRPr="00461DB3" w14:paraId="278758C6" w14:textId="77777777" w:rsidTr="00461DB3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6BACE40" w14:textId="78E995B2" w:rsidR="00461DB3" w:rsidRPr="00461DB3" w:rsidRDefault="00461DB3" w:rsidP="00E55847">
            <w:pPr>
              <w:spacing w:line="240" w:lineRule="auto"/>
              <w:jc w:val="center"/>
              <w:rPr>
                <w:rFonts w:eastAsia="Times New Roman" w:cs="Arial"/>
                <w:bCs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Cs/>
                <w:color w:val="2E74B5" w:themeColor="accent1" w:themeShade="BF"/>
                <w:sz w:val="22"/>
                <w:lang w:val="es-CO" w:eastAsia="es-CO"/>
              </w:rPr>
              <w:footnoteReference w:customMarkFollows="1" w:id="1"/>
              <w:t>1. Información del Metadato [1] (O)</w:t>
            </w:r>
          </w:p>
        </w:tc>
      </w:tr>
      <w:tr w:rsidR="00461DB3" w:rsidRPr="00461DB3" w14:paraId="01AA86E8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0E657082" w14:textId="079904D1" w:rsidR="00461DB3" w:rsidRPr="001A6CE2" w:rsidRDefault="00461DB3" w:rsidP="00461DB3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-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 Código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6499F721" w14:textId="77777777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Proporcionado por el catálogo de metadatos]</w:t>
            </w:r>
          </w:p>
        </w:tc>
      </w:tr>
      <w:tr w:rsidR="00461DB3" w:rsidRPr="00461DB3" w14:paraId="2BDFE4F0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6062490" w14:textId="6E8B6F1B" w:rsidR="00461DB3" w:rsidRPr="001A6CE2" w:rsidRDefault="00461DB3" w:rsidP="00461DB3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-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 Idioma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34B55739" w14:textId="77777777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spa]</w:t>
            </w:r>
          </w:p>
        </w:tc>
      </w:tr>
      <w:tr w:rsidR="00461DB3" w:rsidRPr="00461DB3" w14:paraId="0C22A49B" w14:textId="77777777" w:rsidTr="00461DB3">
        <w:trPr>
          <w:trHeight w:val="510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75EA178" w14:textId="00C7FDA4" w:rsidR="00461DB3" w:rsidRPr="001A6CE2" w:rsidRDefault="00461DB3" w:rsidP="00461DB3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-3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Codificación de caracteres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1465455C" w14:textId="77777777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por defecto: UTF-8]</w:t>
            </w:r>
          </w:p>
        </w:tc>
      </w:tr>
      <w:tr w:rsidR="00461DB3" w:rsidRPr="00461DB3" w14:paraId="41AA1955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8117B0B" w14:textId="5F756A79" w:rsidR="00461DB3" w:rsidRPr="00AA52A9" w:rsidRDefault="00022BDC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1.1 Metadato</w:t>
            </w:r>
            <w:r w:rsidR="00461DB3"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Padre (Op)</w:t>
            </w:r>
          </w:p>
        </w:tc>
      </w:tr>
      <w:tr w:rsidR="00461DB3" w:rsidRPr="00461DB3" w14:paraId="02EB6B97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359A9E88" w14:textId="3233A36E" w:rsidR="00461DB3" w:rsidRPr="001A6CE2" w:rsidRDefault="00461DB3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Titulo (C)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7C09A48" w14:textId="77777777" w:rsidR="00461DB3" w:rsidRPr="00461DB3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461DB3" w:rsidRPr="00461DB3" w14:paraId="3C6A25D1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C8B3282" w14:textId="02118C48" w:rsidR="00461DB3" w:rsidRPr="001A6CE2" w:rsidRDefault="00461DB3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Identificador (C)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231D76FA" w14:textId="77777777" w:rsidR="00461DB3" w:rsidRPr="00461DB3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461DB3" w:rsidRPr="00461DB3" w14:paraId="72482577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F39AA54" w14:textId="0154D65E" w:rsidR="00461DB3" w:rsidRPr="00AA52A9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</w:t>
            </w:r>
            <w:r w:rsidR="003653EE"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Contacto de los metadatos (O)</w:t>
            </w:r>
          </w:p>
        </w:tc>
      </w:tr>
      <w:tr w:rsidR="00461DB3" w:rsidRPr="00461DB3" w14:paraId="06AE2C3F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54D234F9" w14:textId="1D464CA4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Rol (O)</w:t>
            </w:r>
          </w:p>
        </w:tc>
        <w:sdt>
          <w:sdtPr>
            <w:rPr>
              <w:rFonts w:cs="Arial"/>
              <w:color w:val="323E4F" w:themeColor="text2" w:themeShade="BF"/>
              <w:sz w:val="20"/>
              <w:szCs w:val="20"/>
            </w:rPr>
            <w:alias w:val="⇩"/>
            <w:tag w:val="Rol"/>
            <w:id w:val="1638533753"/>
            <w:placeholder>
              <w:docPart w:val="005E2C1AB47F4A308ADEED71B0DBAD10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Content>
            <w:tc>
              <w:tcPr>
                <w:tcW w:w="2574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vAlign w:val="center"/>
                <w:hideMark/>
              </w:tcPr>
              <w:p w14:paraId="1F472048" w14:textId="00EB6B97" w:rsidR="00461DB3" w:rsidRPr="001A6CE2" w:rsidRDefault="003E7793" w:rsidP="00461DB3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61DB3" w:rsidRPr="00461DB3" w14:paraId="0661774F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2E4284E" w14:textId="47455751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1.2.2</w:t>
            </w:r>
            <w:r w:rsidR="00AA52A9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Nombre de la Organización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65EB13BF" w14:textId="3E8B1F55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08DFEB30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42ABAE8" w14:textId="25F9C16A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1.2.3</w:t>
            </w:r>
            <w:r w:rsidR="00AA52A9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Nombre del cargo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565152BC" w14:textId="7A3DE3E8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349DBD7C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14E51B4" w14:textId="797DCF4E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1.2.4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Número de teléfono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04A121E3" w14:textId="335D27EE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793CC36B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227B047B" w14:textId="6A86CE55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1.2.5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Tipo del número de teléfono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678621417"/>
            <w:placeholder>
              <w:docPart w:val="9055F7A9AB0B45258D49A951DEC8183A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vAlign w:val="center"/>
                <w:hideMark/>
              </w:tcPr>
              <w:p w14:paraId="6467B2A1" w14:textId="6DA7020F" w:rsidR="00461DB3" w:rsidRPr="001A6CE2" w:rsidRDefault="003E7793" w:rsidP="00461DB3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61DB3" w:rsidRPr="00461DB3" w14:paraId="4EB2F542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2B21E685" w14:textId="50A67B67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1.2.6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Dirección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4E953F87" w14:textId="17D197A0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252BABEB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277CF4D" w14:textId="1DD9072C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1.2.7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Ciudad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09588D26" w14:textId="5EB29783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514897E9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76F2A4B" w14:textId="29F4D3EA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1.2.8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Área administrativa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1EB64382" w14:textId="046B53E3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59D89963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8F89CA2" w14:textId="307282F0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1.2.9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Código postal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249DEEA3" w14:textId="247DD008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43C0BC5B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5815151" w14:textId="3415FD3E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1.2.10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País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2D196EE9" w14:textId="77777777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461DB3" w:rsidRPr="00461DB3" w14:paraId="11499518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406D57C" w14:textId="4AA0F503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1.2.11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Correo Electrónico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2538DB80" w14:textId="09A28EF6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189CC238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EE97A28" w14:textId="1BE4447E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1.2.12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Enlace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6E003276" w14:textId="3C5334DB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0B4ACEE5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0D3A0CE" w14:textId="1F24456E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1.2.13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Horario de atención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61CCDD18" w14:textId="5F1F85F5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0EF071B6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FEFCD41" w14:textId="4D885484" w:rsidR="00461DB3" w:rsidRPr="001A6CE2" w:rsidRDefault="003653EE" w:rsidP="00E55847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1.2.14</w:t>
            </w:r>
            <w:r w:rsidR="00461DB3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Instrucciones para contacto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3DA21AF1" w14:textId="5762DE05" w:rsidR="00461DB3" w:rsidRPr="001A6CE2" w:rsidRDefault="00461DB3" w:rsidP="00461DB3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</w:p>
        </w:tc>
      </w:tr>
      <w:tr w:rsidR="00461DB3" w:rsidRPr="00461DB3" w14:paraId="748A0A40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94704A5" w14:textId="17B65979" w:rsidR="00461DB3" w:rsidRPr="00AA52A9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1.3 Fecha del Metadato (O)</w:t>
            </w:r>
          </w:p>
        </w:tc>
      </w:tr>
      <w:tr w:rsidR="00461DB3" w:rsidRPr="00461DB3" w14:paraId="29A4D925" w14:textId="77777777" w:rsidTr="008872C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6EB8310F" w14:textId="021F37B4" w:rsidR="00461DB3" w:rsidRPr="001A6CE2" w:rsidRDefault="00461DB3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Fecha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B3EF760" w14:textId="77777777" w:rsidR="00461DB3" w:rsidRPr="001A6CE2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3E7793" w:rsidRPr="00461DB3" w14:paraId="06223773" w14:textId="77777777" w:rsidTr="008872CE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42B2DEB" w14:textId="02A8AF83" w:rsidR="003E7793" w:rsidRPr="001A6CE2" w:rsidRDefault="003E7793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1.3.2 Tipo de Fecha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-317806256"/>
            <w:placeholder>
              <w:docPart w:val="2D1B7C1D82BE4315B7D4C04B0450B0D9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778D632A" w14:textId="1E34C282" w:rsidR="003E7793" w:rsidRPr="001A6CE2" w:rsidRDefault="003E7793" w:rsidP="003E7793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461DB3" w:rsidRPr="00461DB3" w14:paraId="03670B99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9B5ED8C" w14:textId="74DF8806" w:rsidR="00461DB3" w:rsidRPr="00AA52A9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</w:t>
            </w:r>
            <w:r w:rsidR="00AA52A9"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Norma de metadatos (O)</w:t>
            </w:r>
          </w:p>
        </w:tc>
      </w:tr>
      <w:tr w:rsidR="00461DB3" w:rsidRPr="00461DB3" w14:paraId="435DB900" w14:textId="77777777" w:rsidTr="008872C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2334AA1A" w14:textId="3E7231E9" w:rsidR="00461DB3" w:rsidRPr="001A6CE2" w:rsidRDefault="00461DB3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Titulo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66E5FCB" w14:textId="77777777" w:rsidR="00461DB3" w:rsidRPr="001A6CE2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ISO 19115-1]</w:t>
            </w:r>
          </w:p>
        </w:tc>
      </w:tr>
      <w:tr w:rsidR="00461DB3" w:rsidRPr="00461DB3" w14:paraId="19582C6F" w14:textId="77777777" w:rsidTr="008872CE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7D8F0F0F" w14:textId="3DF1887E" w:rsidR="00461DB3" w:rsidRPr="001A6CE2" w:rsidRDefault="00461DB3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 Edición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7441BF63" w14:textId="77777777" w:rsidR="00461DB3" w:rsidRPr="001A6CE2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2014]</w:t>
            </w:r>
          </w:p>
        </w:tc>
      </w:tr>
      <w:tr w:rsidR="00461DB3" w:rsidRPr="00461DB3" w14:paraId="21A3BD18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6AD4E5A" w14:textId="72FC5AC3" w:rsidR="00461DB3" w:rsidRPr="00AA52A9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1.5 Perfil de metadatos (O)</w:t>
            </w:r>
          </w:p>
        </w:tc>
      </w:tr>
      <w:tr w:rsidR="00461DB3" w:rsidRPr="00461DB3" w14:paraId="56F6DF16" w14:textId="77777777" w:rsidTr="008872C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219A18DD" w14:textId="760E233C" w:rsidR="00461DB3" w:rsidRPr="001A6CE2" w:rsidRDefault="00461DB3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Titulo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FB89347" w14:textId="77777777" w:rsidR="00461DB3" w:rsidRPr="00461DB3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461DB3" w:rsidRPr="00461DB3" w14:paraId="011513C3" w14:textId="77777777" w:rsidTr="008872CE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57D93618" w14:textId="176AB05B" w:rsidR="00461DB3" w:rsidRPr="001A6CE2" w:rsidRDefault="00461DB3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</w:t>
            </w:r>
            <w:r w:rsidR="003653E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 Edición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2FD0E29" w14:textId="77777777" w:rsidR="00461DB3" w:rsidRPr="00461DB3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461DB3" w:rsidRPr="00461DB3" w14:paraId="4A613FE8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0A3E3A7" w14:textId="5632E486" w:rsidR="00461DB3" w:rsidRPr="00AA52A9" w:rsidRDefault="00461DB3" w:rsidP="00E55847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lastRenderedPageBreak/>
              <w:t>1.6 Rol: ámbito de los metadatos</w:t>
            </w:r>
          </w:p>
        </w:tc>
      </w:tr>
      <w:tr w:rsidR="008872CE" w:rsidRPr="00461DB3" w14:paraId="1EEABF6C" w14:textId="77777777" w:rsidTr="00534024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0FDD7C24" w14:textId="7975C1EB" w:rsidR="008872CE" w:rsidRPr="001A6CE2" w:rsidRDefault="008872CE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1.6.1 Ámbito del recurso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-378477695"/>
            <w:placeholder>
              <w:docPart w:val="1946975C22ED43E7AACC51CA2612DD70"/>
            </w:placeholder>
            <w:showingPlcHdr/>
            <w15:color w:val="000080"/>
            <w15:appearance w15:val="tags"/>
            <w:comboBox>
              <w:listItem w:value="Elija un elemento."/>
              <w:listItem w:displayText="Atributo" w:value="Atributo"/>
              <w:listItem w:displayText="Tipo de atributo" w:value="Tipo de atributo"/>
              <w:listItem w:displayText="Hardware de captura" w:value="Hardware de captura"/>
              <w:listItem w:displayText="Sesión de captura" w:value="Sesión de captura"/>
              <w:listItem w:displayText="Conjunto de datos" w:value="Conjunto de datos"/>
              <w:listItem w:displayText="Serie" w:value="Serie"/>
              <w:listItem w:displayText="Conjunto de datos no geográficos" w:value="Conjunto de datos no geográficos"/>
              <w:listItem w:displayText="Grupo de dimensión" w:value="Grupo de dimensión"/>
              <w:listItem w:displayText="Objeto geográfico" w:value="Objeto geográfico"/>
              <w:listItem w:displayText="Tipo de objeto geográfico" w:value="Tipo de objeto geográfico"/>
              <w:listItem w:displayText="Tipo de propiedad" w:value="Tipo de propiedad"/>
              <w:listItem w:displayText="Sesión de campo" w:value="Sesión de campo"/>
              <w:listItem w:displayText="Software" w:value="Software"/>
              <w:listItem w:displayText="Servicio" w:value="Servicio"/>
              <w:listItem w:displayText="Modelo" w:value="Modelo"/>
              <w:listItem w:displayText="Hoja" w:value="Hoja"/>
              <w:listItem w:displayText="Metadatos" w:value="Metadatos"/>
              <w:listItem w:displayText="Iniciativa" w:value="Iniciativa"/>
              <w:listItem w:displayText="Muestra" w:value="Muestra"/>
              <w:listItem w:displayText="Documento" w:value="Documento"/>
              <w:listItem w:displayText="Colección" w:value="Colección"/>
              <w:listItem w:displayText="Cobertura" w:value="Cobertura"/>
              <w:listItem w:displayText="Aplicación" w:value="Aplicación"/>
            </w:comboBox>
          </w:sdt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3EF02C92" w14:textId="2A5F66EB" w:rsidR="008872CE" w:rsidRPr="001A6CE2" w:rsidRDefault="008872CE" w:rsidP="008872CE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8872CE" w:rsidRPr="00461DB3" w14:paraId="575C6812" w14:textId="77777777" w:rsidTr="00AA52A9">
        <w:trPr>
          <w:trHeight w:val="251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EBE58AB" w14:textId="172E0116" w:rsidR="008872CE" w:rsidRPr="00461DB3" w:rsidRDefault="008872CE" w:rsidP="008872CE">
            <w:pPr>
              <w:pStyle w:val="Prrafodelista"/>
              <w:spacing w:line="240" w:lineRule="auto"/>
              <w:jc w:val="center"/>
              <w:rPr>
                <w:rFonts w:eastAsia="Times New Roman" w:cs="Arial"/>
                <w:bCs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Cs/>
                <w:color w:val="2E74B5" w:themeColor="accent1" w:themeShade="BF"/>
                <w:sz w:val="22"/>
                <w:lang w:val="es-CO" w:eastAsia="es-CO"/>
              </w:rPr>
              <w:t>2. Información de Identificación del Recurso (O)</w:t>
            </w:r>
          </w:p>
        </w:tc>
      </w:tr>
      <w:tr w:rsidR="008872CE" w:rsidRPr="00461DB3" w14:paraId="066C4AA5" w14:textId="77777777" w:rsidTr="00461DB3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5C80B75" w14:textId="43E24C0D" w:rsidR="008872CE" w:rsidRPr="001A6CE2" w:rsidRDefault="008872CE" w:rsidP="00D46C96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D46C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="00D46C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</w:t>
            </w:r>
            <w:r w:rsidRPr="00D46C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 Citación (O)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8872CE" w:rsidRPr="00461DB3" w14:paraId="168CF4E2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37845D5" w14:textId="3FBEFD5E" w:rsidR="008872CE" w:rsidRPr="001A6CE2" w:rsidRDefault="00D46C96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2.1.1</w:t>
            </w:r>
            <w:r w:rsidR="008872C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Titulo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381B9E19" w14:textId="77777777" w:rsidR="008872CE" w:rsidRPr="001A6CE2" w:rsidRDefault="008872CE" w:rsidP="008872CE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8872CE" w:rsidRPr="00461DB3" w14:paraId="60A89B0A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389B46BD" w14:textId="38A25B9F" w:rsidR="008872CE" w:rsidRPr="001A6CE2" w:rsidRDefault="00D46C96" w:rsidP="008872CE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2.1.2</w:t>
            </w:r>
            <w:r w:rsidR="008872CE"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Fecha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37F582D3" w14:textId="77777777" w:rsidR="008872CE" w:rsidRPr="001A6CE2" w:rsidRDefault="008872CE" w:rsidP="008872CE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2771899" w14:textId="77777777" w:rsidTr="00DF50ED">
        <w:trPr>
          <w:trHeight w:val="213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F50A5ED" w14:textId="15316A4F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.1.3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Tipo de Fecha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1797334879"/>
            <w:placeholder>
              <w:docPart w:val="9D7073244E57414F8B6C49A74774A69E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13FA4007" w14:textId="0272C75D" w:rsidR="00DF50ED" w:rsidRPr="001A6CE2" w:rsidRDefault="00DF50ED" w:rsidP="00DF50ED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DF50ED" w:rsidRPr="00461DB3" w14:paraId="5469FD35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2DF76712" w14:textId="41BEEC83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.1.4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Edición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739EDF1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3F2979A6" w14:textId="77777777" w:rsidTr="00461DB3">
        <w:trPr>
          <w:trHeight w:val="31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123BF1D" w14:textId="0A5E9CCC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.1.5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Fecha Edición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53675B61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DF50ED" w:rsidRPr="00461DB3" w14:paraId="1EC903BE" w14:textId="77777777" w:rsidTr="00DF50ED">
        <w:trPr>
          <w:trHeight w:val="31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352C9957" w14:textId="02414D9B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.1.6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 Forma de presentación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B0375C0" w14:textId="143C544A" w:rsidR="00DF50ED" w:rsidRPr="001A6CE2" w:rsidRDefault="00000000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sdt>
              <w:sdtPr>
                <w:rPr>
                  <w:rFonts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Forma de Presentación"/>
                <w:id w:val="333113717"/>
                <w:placeholder>
                  <w:docPart w:val="EA0D85908A614C11A8E6899F0E4BBE3A"/>
                </w:placeholder>
                <w:showingPlcHdr/>
                <w15:color w:val="000080"/>
                <w15:appearance w15:val="tags"/>
                <w:comboBox>
                  <w:listItem w:value="Elija un elemento."/>
                  <w:listItem w:displayText="Mapa digital" w:value="Mapa digital"/>
                  <w:listItem w:displayText="Modelo digital" w:value="Modelo digital"/>
                  <w:listItem w:displayText="Documento digital" w:value="Documento digital"/>
                  <w:listItem w:displayText="Documento impreso" w:value="Documento impreso"/>
                  <w:listItem w:displayText="Imagen digital" w:value="Imagen digital"/>
                  <w:listItem w:displayText="Imagen impresa" w:value="Imagen impresa"/>
                  <w:listItem w:displayText="Mapa impreso" w:value="Mapa impreso"/>
                  <w:listItem w:displayText="Modelo impreso" w:value="Modelo impreso"/>
                  <w:listItem w:displayText="Perfil digital" w:value="Perfil digital"/>
                  <w:listItem w:displayText="Perfil impreso" w:value="Perfil impreso"/>
                  <w:listItem w:displayText="Tabla digital" w:value="Tabla digital"/>
                  <w:listItem w:displayText="Copia impresa de tabla" w:value="Copia impresa de tabla"/>
                  <w:listItem w:displayText="Video digital" w:value="Video digital"/>
                  <w:listItem w:displayText="Video en cinta" w:value="Video en cinta"/>
                  <w:listItem w:displayText="Audio digital" w:value="Audio digital"/>
                  <w:listItem w:displayText="Multimedia en copia impresa" w:value="Multimedia en copia impresa"/>
                  <w:listItem w:displayText="Diagrama impreso" w:value="Diagrama impreso"/>
                  <w:listItem w:displayText="Objeto físico" w:value="Objeto físico"/>
                </w:comboBox>
              </w:sdtPr>
              <w:sdtContent>
                <w:r w:rsidR="00DF50ED"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DF50ED" w:rsidRPr="00461DB3" w14:paraId="6A925E86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0A16452" w14:textId="3B1FB7B6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Resumen (O)</w:t>
            </w:r>
          </w:p>
        </w:tc>
      </w:tr>
      <w:tr w:rsidR="00DF50ED" w:rsidRPr="00461DB3" w14:paraId="2D5565D2" w14:textId="77777777" w:rsidTr="00461DB3">
        <w:trPr>
          <w:trHeight w:val="36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D20C5EA" w14:textId="770BDC2A" w:rsidR="00DF50ED" w:rsidRPr="00461DB3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AR" w:eastAsia="es-CO"/>
              </w:rPr>
              <w:t xml:space="preserve"> </w:t>
            </w:r>
          </w:p>
        </w:tc>
      </w:tr>
      <w:tr w:rsidR="00DF50ED" w:rsidRPr="00461DB3" w14:paraId="096B6367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02FEB87" w14:textId="4B2728C6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Propósito (Op)</w:t>
            </w:r>
          </w:p>
        </w:tc>
      </w:tr>
      <w:tr w:rsidR="00DF50ED" w:rsidRPr="00461DB3" w14:paraId="2ADB6360" w14:textId="77777777" w:rsidTr="00461DB3">
        <w:trPr>
          <w:trHeight w:val="238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7D11339" w14:textId="5C3F27A1" w:rsidR="00DF50ED" w:rsidRPr="00461DB3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</w:p>
        </w:tc>
      </w:tr>
      <w:tr w:rsidR="00DF50ED" w:rsidRPr="00461DB3" w14:paraId="44BE6A29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81D319C" w14:textId="7E3B6968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Crédito (Op)</w:t>
            </w:r>
          </w:p>
        </w:tc>
      </w:tr>
      <w:tr w:rsidR="00DF50ED" w:rsidRPr="00461DB3" w14:paraId="34A4B36A" w14:textId="77777777" w:rsidTr="00461DB3">
        <w:trPr>
          <w:trHeight w:val="147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FB908B" w14:textId="43DA4DCA" w:rsidR="00DF50ED" w:rsidRPr="00461DB3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</w:p>
        </w:tc>
      </w:tr>
      <w:tr w:rsidR="00DF50ED" w:rsidRPr="00461DB3" w14:paraId="1EAD6878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79958C8" w14:textId="03478270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5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Estado (Op)</w:t>
            </w:r>
          </w:p>
        </w:tc>
      </w:tr>
      <w:tr w:rsidR="00DF50ED" w:rsidRPr="00461DB3" w14:paraId="6D5FB6F2" w14:textId="77777777" w:rsidTr="00461DB3">
        <w:trPr>
          <w:trHeight w:val="36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D8D842E" w14:textId="20D03C4F" w:rsidR="00DF50ED" w:rsidRPr="00461DB3" w:rsidRDefault="00DF50ED" w:rsidP="00DF50ED">
            <w:pPr>
              <w:rPr>
                <w:rFonts w:eastAsia="Times New Roman" w:cs="Arial"/>
                <w:sz w:val="20"/>
                <w:szCs w:val="20"/>
                <w:lang w:val="es-CO" w:eastAsia="es-CO"/>
              </w:rPr>
            </w:pPr>
          </w:p>
        </w:tc>
      </w:tr>
      <w:tr w:rsidR="00DF50ED" w:rsidRPr="00461DB3" w14:paraId="69CC1930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4C1067A" w14:textId="6963B6AF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Contacto (O)</w:t>
            </w:r>
          </w:p>
        </w:tc>
      </w:tr>
      <w:tr w:rsidR="00DF50ED" w:rsidRPr="00461DB3" w14:paraId="4756A46F" w14:textId="77777777" w:rsidTr="003653EE">
        <w:trPr>
          <w:trHeight w:val="330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55EF31CF" w14:textId="71DE9216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Rol (O)</w:t>
            </w:r>
          </w:p>
        </w:tc>
        <w:sdt>
          <w:sdtPr>
            <w:rPr>
              <w:rFonts w:cs="Arial"/>
              <w:b w:val="0"/>
              <w:color w:val="323E4F" w:themeColor="text2" w:themeShade="BF"/>
              <w:sz w:val="20"/>
              <w:szCs w:val="20"/>
            </w:rPr>
            <w:alias w:val="⇩"/>
            <w:tag w:val="Rol"/>
            <w:id w:val="1872723413"/>
            <w:placeholder>
              <w:docPart w:val="FCC7400BA833438BA2C2E3418A45F69B"/>
            </w:placeholder>
            <w:showingPlcHdr/>
            <w15:color w:val="000080"/>
            <w15:appearance w15:val="tags"/>
            <w:comboBox>
              <w:listItem w:value="Elija un elemento."/>
              <w:listItem w:displayText="Creador" w:value="Creador"/>
              <w:listItem w:displayText="Autor" w:value="Autor"/>
              <w:listItem w:displayText="Conservador" w:value="Conservador"/>
              <w:listItem w:displayText="Propietario" w:value="Propietario"/>
              <w:listItem w:displayText="Proveedor del recurso" w:value="Proveedor del recurso"/>
              <w:listItem w:displayText="distribuidor" w:value="distribuidor"/>
              <w:listItem w:displayText="Usuario" w:value="Usuario"/>
              <w:listItem w:displayText="Punto de contacto" w:value="Punto de contacto"/>
              <w:listItem w:displayText="Investigador principal" w:value="Investigador principal"/>
              <w:listItem w:displayText="Procesador" w:value="Procesador"/>
              <w:listItem w:displayText="Publicador" w:value="Publicador"/>
              <w:listItem w:displayText="Patrocinador" w:value="Patrocinador"/>
              <w:listItem w:displayText="Coautor" w:value="Coautor"/>
              <w:listItem w:displayText="Colaborador" w:value="Colaborador"/>
              <w:listItem w:displayText="Editor" w:value="Editor"/>
              <w:listItem w:displayText="Mediador" w:value="Mediador"/>
              <w:listItem w:displayText="Titular de derechos" w:value="Titular de derechos"/>
              <w:listItem w:displayText="Contribuidor" w:value="Contribuidor"/>
              <w:listItem w:displayText="Financiador" w:value="Financiador"/>
              <w:listItem w:displayText="Interesado" w:value="Interesado"/>
            </w:comboBox>
          </w:sdtPr>
          <w:sdtContent>
            <w:tc>
              <w:tcPr>
                <w:tcW w:w="2574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hideMark/>
              </w:tcPr>
              <w:p w14:paraId="5456B734" w14:textId="0AA40EC5" w:rsidR="00DF50ED" w:rsidRPr="001A6CE2" w:rsidRDefault="00DF50ED" w:rsidP="00DF50ED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DF50ED" w:rsidRPr="00461DB3" w14:paraId="5057CC3C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1EF1602" w14:textId="001DCD28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 Nombre de la Organización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2C2C22D8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565026DA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34305C5" w14:textId="4364647D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.3 Nombre del cargo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D412697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38EEEE2B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BEF6311" w14:textId="49FDA64B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.4 Número de teléfono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9B87645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73CC51C3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133C103" w14:textId="39F025AF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.5 Tipo del número de teléfono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Rol"/>
            <w:id w:val="1091903855"/>
            <w:placeholder>
              <w:docPart w:val="FE6F06169CF04F3C87CA8E6DBE17BB8E"/>
            </w:placeholder>
            <w:showingPlcHdr/>
            <w15:color w:val="000080"/>
            <w15:appearance w15:val="tags"/>
            <w:comboBox>
              <w:listItem w:value="Elija un elemento."/>
              <w:listItem w:displayText="Voz" w:value="Voz"/>
              <w:listItem w:displayText="Fax" w:value="Fax"/>
              <w:listItem w:displayText="Sms" w:value="Sms"/>
            </w:comboBox>
          </w:sdt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79805E50" w14:textId="5C0664AF" w:rsidR="00DF50ED" w:rsidRPr="001A6CE2" w:rsidRDefault="00DF50ED" w:rsidP="00DF50ED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DF50ED" w:rsidRPr="00461DB3" w14:paraId="6DB22215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0698DB2" w14:textId="299FA0F0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.6 Dirección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C6D8FD9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693CB074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5D26754" w14:textId="221C2D07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.7 Ciudad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53D2EA57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50218306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84A44EE" w14:textId="24B905E6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.8 Área administrativa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344342CA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4F7C2D63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30AC597E" w14:textId="29CF93CC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.9 Código postal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5EF20838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3732648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9E61FF4" w14:textId="297AA70F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.10 País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3C64D08C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[Valor recomendado: República de Colombia]</w:t>
            </w:r>
          </w:p>
        </w:tc>
      </w:tr>
      <w:tr w:rsidR="00DF50ED" w:rsidRPr="00461DB3" w14:paraId="361F0C89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739055E6" w14:textId="61F0FE70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.11 Correo Electrónico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33C3CCE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1F2B1C89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030A4CE" w14:textId="2F71CBEC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.12 Enlace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52F6627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52E49A9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3F267EB" w14:textId="5A3C4BC4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.13 Horario de atención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15898C66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64BC2AE1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5BCC8473" w14:textId="1093C408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.14 Instrucciones para contacto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5002287C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239DE884" w14:textId="77777777" w:rsidTr="003653EE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4043C55" w14:textId="58DC5E10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7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Tipo de representación Espacial (O)</w:t>
            </w:r>
          </w:p>
          <w:p w14:paraId="417A3696" w14:textId="34DA4892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</w:p>
        </w:tc>
      </w:tr>
      <w:tr w:rsidR="00DF50ED" w:rsidRPr="00461DB3" w14:paraId="261D222C" w14:textId="77777777" w:rsidTr="003653E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7BEDDD0D" w14:textId="4D97B0C4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7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[Valor recomendado: Vector]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F463867" w14:textId="77777777" w:rsidR="00DF50ED" w:rsidRPr="00461DB3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99E52B5" w14:textId="77777777" w:rsidTr="003653EE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DA9559B" w14:textId="7A373662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8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Categoría del Tema (O)</w:t>
            </w:r>
            <w:r w:rsidRPr="00AA52A9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5C0B118D" w14:textId="77777777" w:rsidTr="003653E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19D795BD" w14:textId="13855CE9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Lista controlada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E983F09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47993C5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FAD27D7" w14:textId="2E2A98DD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 Extensión (O)</w:t>
            </w:r>
          </w:p>
        </w:tc>
      </w:tr>
      <w:tr w:rsidR="00DF50ED" w:rsidRPr="00461DB3" w14:paraId="235AB159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726934E" w14:textId="6466CE04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.3 Longitud Oeste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2DEDEDA8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B95DE62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9525FF2" w14:textId="5BCEE8ED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.4 Longitud Este(O)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1837C519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3A739601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F8119B7" w14:textId="177AE34E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.5 Latitud Sur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6C4393A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46EB0CFA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7F4E87F0" w14:textId="16D31A7D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.6 Latitud Norte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2C211C1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4CC91EE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06D6D48" w14:textId="4DCAC005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.7 Mantenimiento del recurso (O) </w:t>
            </w:r>
          </w:p>
        </w:tc>
      </w:tr>
      <w:tr w:rsidR="00DF50ED" w:rsidRPr="00461DB3" w14:paraId="75C5D780" w14:textId="77777777" w:rsidTr="00461DB3">
        <w:trPr>
          <w:trHeight w:val="5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3706FB21" w14:textId="7B4C8AB4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8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.8 Frecuencia de mantenimiento y actualización.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21DCE626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DF50ED" w:rsidRPr="00461DB3" w14:paraId="13F89C52" w14:textId="77777777" w:rsidTr="00AF3C5F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DC02FEF" w14:textId="2E3D6C1B" w:rsidR="00DF50ED" w:rsidRPr="00461DB3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9 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Rol: Muestra Grafica (Op)</w:t>
            </w:r>
          </w:p>
        </w:tc>
      </w:tr>
      <w:tr w:rsidR="00DF50ED" w:rsidRPr="00461DB3" w14:paraId="38E17218" w14:textId="77777777" w:rsidTr="00AF3C5F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4391BE05" w14:textId="2AFAE8F9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9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 Nombre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933A38D" w14:textId="77777777" w:rsidR="00DF50ED" w:rsidRPr="00461DB3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161527B0" w14:textId="77777777" w:rsidTr="00AF3C5F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A61FE0C" w14:textId="3B297821" w:rsidR="00DF50ED" w:rsidRPr="00461DB3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2.10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Rol: Palabras claves descriptivas (O)</w:t>
            </w:r>
          </w:p>
        </w:tc>
      </w:tr>
      <w:tr w:rsidR="00DF50ED" w:rsidRPr="00461DB3" w14:paraId="40D6A344" w14:textId="77777777" w:rsidTr="00AF3C5F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44A03E43" w14:textId="3BA780E5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10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 Palabras clave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2817A70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DF50ED" w:rsidRPr="00461DB3" w14:paraId="0738A842" w14:textId="77777777" w:rsidTr="00DF50ED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05423A81" w14:textId="2E273F4D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10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 Tipo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palabra clave"/>
            <w:id w:val="172165601"/>
            <w:placeholder>
              <w:docPart w:val="A00D36080F1941CEB360DAEBABADCE71"/>
            </w:placeholder>
            <w15:color w:val="000080"/>
            <w15:appearance w15:val="tags"/>
            <w:comboBox>
              <w:listItem w:value="Elija un elemento."/>
              <w:listItem w:displayText="Lugar" w:value="Lugar"/>
              <w:listItem w:displayText="Tema" w:value="Tema"/>
              <w:listItem w:displayText="Disciplina" w:value="Disciplina"/>
              <w:listItem w:displayText="Estrato" w:value="Estrato"/>
              <w:listItem w:displayText="Temporal" w:value="Temporal"/>
              <w:listItem w:displayText="Centro de datos" w:value="Centro de datos"/>
              <w:listItem w:displayText="Tipo de objeto geográfico" w:value="Tipo de objeto geográfico"/>
              <w:listItem w:displayText="Instrumento" w:value="Instrumento"/>
              <w:listItem w:displayText="Plataforma" w:value="Plataforma"/>
              <w:listItem w:displayText="Proceso" w:value="Proceso"/>
              <w:listItem w:displayText="Proyecto" w:value="Proyecto"/>
              <w:listItem w:displayText="Servicio" w:value="Servicio"/>
              <w:listItem w:displayText="Producto" w:value="Producto"/>
              <w:listItem w:displayText="Subcategoría del Tema" w:value="Subcategoría del Tema"/>
              <w:listItem w:displayText="Taxón" w:value="Taxón"/>
            </w:comboBox>
          </w:sdt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58CB0F53" w14:textId="301308F0" w:rsidR="00DF50ED" w:rsidRPr="001A6CE2" w:rsidRDefault="00DF50ED" w:rsidP="00DF50ED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</w:t>
                </w:r>
              </w:p>
            </w:tc>
          </w:sdtContent>
        </w:sdt>
      </w:tr>
      <w:tr w:rsidR="00DF50ED" w:rsidRPr="00461DB3" w14:paraId="25DE0C74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39BA97F" w14:textId="46220CDC" w:rsidR="00DF50ED" w:rsidRPr="00AA52A9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11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Rol: Restricciones del recurso (Op)</w:t>
            </w:r>
          </w:p>
        </w:tc>
      </w:tr>
      <w:tr w:rsidR="00DF50ED" w:rsidRPr="00461DB3" w14:paraId="3506FD59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52907241" w14:textId="6EF3A8F1" w:rsidR="00DF50ED" w:rsidRPr="001A6CE2" w:rsidRDefault="00DF50ED" w:rsidP="00DF50ED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 Limitaciones de uso (Op)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A7BFAF9" w14:textId="77777777" w:rsidR="00DF50ED" w:rsidRPr="001A6CE2" w:rsidRDefault="00DF50ED" w:rsidP="00DF50ED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3211A0AB" w14:textId="77777777" w:rsidTr="008B76B3">
        <w:trPr>
          <w:trHeight w:val="660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831FE45" w14:textId="1BC64FF8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 Restricciones de acceso (Restricciones Legales)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0F48D15" w14:textId="2D433FDA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753C4C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  <w:sdt>
              <w:sdtPr>
                <w:rPr>
                  <w:rFonts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Codigo de Restricción"/>
                <w:id w:val="982348978"/>
                <w:placeholder>
                  <w:docPart w:val="23C041B0623442D4BCD59CBC644492DF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Content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251FEA" w:rsidRPr="00461DB3" w14:paraId="3AD5529F" w14:textId="77777777" w:rsidTr="00461DB3">
        <w:trPr>
          <w:trHeight w:val="660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94D8A26" w14:textId="0EEEF65B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.3 Restricciones de uso (Restricciones Legales) (C)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5EB9BF53" w14:textId="3A5F1331" w:rsidR="00251FEA" w:rsidRPr="001A6CE2" w:rsidRDefault="00000000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sdt>
              <w:sdtPr>
                <w:rPr>
                  <w:rFonts w:cs="Arial"/>
                  <w:b w:val="0"/>
                  <w:bCs/>
                  <w:color w:val="323E4F" w:themeColor="text2" w:themeShade="BF"/>
                  <w:sz w:val="20"/>
                  <w:szCs w:val="20"/>
                </w:rPr>
                <w:alias w:val="⇩"/>
                <w:tag w:val="Rol"/>
                <w:id w:val="282935641"/>
                <w:placeholder>
                  <w:docPart w:val="B37BB9CF12F34FE88ADBEE6DF4D5F230"/>
                </w:placeholder>
                <w15:color w:val="000080"/>
                <w15:appearance w15:val="tags"/>
                <w:comboBox>
                  <w:listItem w:value="Elija un elemento."/>
                  <w:listItem w:displayText="Copyright" w:value="Copyright"/>
                  <w:listItem w:displayText="Restringido" w:value="Restringido"/>
                  <w:listItem w:displayText="Patente" w:value="Patente"/>
                  <w:listItem w:displayText="Pendiente de patentar" w:value="Pendiente de patentar"/>
                  <w:listItem w:displayText="Marca registrada" w:value="Marca registrada"/>
                  <w:listItem w:displayText="Licencia" w:value="Licencia"/>
                  <w:listItem w:displayText="Derechos de propiedad intelectual" w:value="Derechos de propiedad intelectual"/>
                  <w:listItem w:displayText="No restringido" w:value="No restringido"/>
                  <w:listItem w:displayText="Licencia no restringida" w:value="Licencia no restringida"/>
                  <w:listItem w:displayText="Licencia de usuario final" w:value="Licencia de usuario final"/>
                  <w:listItem w:displayText="Licencia del distribuidor" w:value="Licencia del distribuidor"/>
                  <w:listItem w:displayText="Servicio" w:value="Servicio"/>
                  <w:listItem w:displayText="Privado" w:value="Privado"/>
                  <w:listItem w:displayText="Estatutario" w:value="Estatutario"/>
                  <w:listItem w:displayText="En confianza" w:value="En confianza"/>
                  <w:listItem w:displayText="sensible pero sin clasificación" w:value="sensible pero sin clasificación"/>
                </w:comboBox>
              </w:sdtPr>
              <w:sdtContent>
                <w:r w:rsidR="00251FEA"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251FEA" w:rsidRPr="00461DB3" w14:paraId="72E531CF" w14:textId="77777777" w:rsidTr="00461DB3">
        <w:trPr>
          <w:trHeight w:val="660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24CF77AD" w14:textId="0C859401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1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.4 Restricciones de otro tipo (Restricciones Legales) (C)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62F007D" w14:textId="77777777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2B599671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DB4C0CB" w14:textId="370AB495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Descripción del entorno (Op)</w:t>
            </w:r>
          </w:p>
        </w:tc>
      </w:tr>
      <w:tr w:rsidR="00251FEA" w:rsidRPr="00461DB3" w14:paraId="2B7E807D" w14:textId="77777777" w:rsidTr="00461DB3">
        <w:trPr>
          <w:trHeight w:val="142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45B91D0" w14:textId="62A0CFF9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 </w:t>
            </w:r>
          </w:p>
        </w:tc>
      </w:tr>
      <w:tr w:rsidR="00251FEA" w:rsidRPr="00461DB3" w14:paraId="2197290F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EE7DC4A" w14:textId="16049608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Identificación del Servicio (O)</w:t>
            </w:r>
          </w:p>
        </w:tc>
      </w:tr>
      <w:tr w:rsidR="00251FEA" w:rsidRPr="00461DB3" w14:paraId="2672C094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3F0EF18D" w14:textId="19022E7A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 Tipo de servicio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B55848A" w14:textId="77777777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4D3B0A8C" w14:textId="77777777" w:rsidTr="00461DB3">
        <w:trPr>
          <w:trHeight w:val="31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B52AA63" w14:textId="23BBBE59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 Versión del tipo de servicio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D5F496B" w14:textId="77777777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69F1F21C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D108754" w14:textId="13030C1F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.3 Tipo de acoplamiento (C)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2E24A5FE" w14:textId="77777777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251FEA" w:rsidRPr="00461DB3" w14:paraId="7D033305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61D51F3" w14:textId="24D7C78F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</w:t>
            </w: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 xml:space="preserve"> Información de Operación (O)</w:t>
            </w:r>
          </w:p>
        </w:tc>
      </w:tr>
      <w:tr w:rsidR="00251FEA" w:rsidRPr="00461DB3" w14:paraId="49BF3ECF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7EC93269" w14:textId="3DB94C82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.1 Nombre de operación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79FE00E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536D0CDE" w14:textId="77777777" w:rsidTr="00461DB3">
        <w:trPr>
          <w:trHeight w:val="5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8D95C32" w14:textId="3A7DA56B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.2 Plataforma computarizada distribuida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vAlign w:val="center"/>
            <w:hideMark/>
          </w:tcPr>
          <w:p w14:paraId="55B2D190" w14:textId="77777777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251FEA" w:rsidRPr="00461DB3" w14:paraId="6FB9D84C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9938C53" w14:textId="05A76174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2.1</w:t>
            </w:r>
            <w:r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.3 Enlace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C7B004D" w14:textId="77777777" w:rsidR="00251FEA" w:rsidRPr="001A6CE2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2AFE1316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7ABD392" w14:textId="631AE125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Cs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Cs/>
                <w:color w:val="2E74B5" w:themeColor="accent1" w:themeShade="BF"/>
                <w:sz w:val="22"/>
                <w:lang w:val="es-CO" w:eastAsia="es-CO"/>
              </w:rPr>
              <w:t>3. Información de calidad del recurso</w:t>
            </w:r>
          </w:p>
        </w:tc>
      </w:tr>
      <w:tr w:rsidR="00251FEA" w:rsidRPr="00461DB3" w14:paraId="0EF34C61" w14:textId="77777777" w:rsidTr="00461DB3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02EFA3F" w14:textId="193C23A2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3.1 Información de Linaje (O)</w:t>
            </w:r>
          </w:p>
        </w:tc>
      </w:tr>
      <w:tr w:rsidR="00251FEA" w:rsidRPr="00461DB3" w14:paraId="77A511CD" w14:textId="77777777" w:rsidTr="00251FEA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6C5F138" w14:textId="01B81F04" w:rsidR="00251FEA" w:rsidRPr="00251FEA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251FEA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3.2 Declaración (O)</w:t>
            </w:r>
          </w:p>
        </w:tc>
      </w:tr>
      <w:tr w:rsidR="00251FEA" w:rsidRPr="00461DB3" w14:paraId="4BB050B3" w14:textId="77777777" w:rsidTr="00251FEA">
        <w:trPr>
          <w:trHeight w:val="4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A8E17B" w14:textId="77777777" w:rsidR="00251FEA" w:rsidRPr="00251FEA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251FEA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41C8AA8E" w14:textId="77777777" w:rsidTr="00251FEA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614BEAA" w14:textId="12A169D1" w:rsidR="00251FEA" w:rsidRPr="00251FEA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251FEA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3.3 Paso del proceso (C)</w:t>
            </w:r>
          </w:p>
        </w:tc>
      </w:tr>
      <w:tr w:rsidR="00251FEA" w:rsidRPr="00461DB3" w14:paraId="7FBC1C47" w14:textId="77777777" w:rsidTr="00251FEA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A43E0CD" w14:textId="77777777" w:rsidR="00251FEA" w:rsidRPr="00251FEA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251FEA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54574722" w14:textId="77777777" w:rsidTr="00251FEA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6E95DDA1" w14:textId="376A3DE6" w:rsidR="00251FEA" w:rsidRPr="00251FEA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251FEA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3.4 Rol: Fuente (C)</w:t>
            </w:r>
          </w:p>
        </w:tc>
      </w:tr>
      <w:tr w:rsidR="00251FEA" w:rsidRPr="00461DB3" w14:paraId="63BF809F" w14:textId="77777777" w:rsidTr="00251FEA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50D23F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2A988814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4B63E89" w14:textId="27F7743F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Cs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Cs/>
                <w:color w:val="2E74B5" w:themeColor="accent1" w:themeShade="BF"/>
                <w:sz w:val="22"/>
                <w:lang w:val="es-CO" w:eastAsia="es-CO"/>
              </w:rPr>
              <w:t>4. Informes de Calidad (Op)</w:t>
            </w:r>
          </w:p>
        </w:tc>
      </w:tr>
      <w:tr w:rsidR="00251FEA" w:rsidRPr="00461DB3" w14:paraId="4674556E" w14:textId="77777777" w:rsidTr="00475D96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vAlign w:val="center"/>
            <w:hideMark/>
          </w:tcPr>
          <w:p w14:paraId="38A93D6F" w14:textId="200B47BF" w:rsidR="00251FEA" w:rsidRPr="00475D96" w:rsidRDefault="00251FEA" w:rsidP="00475D96">
            <w:pPr>
              <w:spacing w:line="240" w:lineRule="auto"/>
              <w:jc w:val="center"/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</w:pPr>
            <w:r w:rsidRPr="00475D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</w:t>
            </w:r>
            <w:r w:rsidR="00475D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.</w:t>
            </w:r>
            <w:r w:rsidRPr="00475D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1 Alcance (O)</w:t>
            </w:r>
          </w:p>
        </w:tc>
      </w:tr>
      <w:tr w:rsidR="00251FEA" w:rsidRPr="00461DB3" w14:paraId="5DA440BC" w14:textId="77777777" w:rsidTr="00475D96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3B3838" w:themeColor="background2" w:themeShade="40"/>
              <w:right w:val="single" w:sz="4" w:space="0" w:color="FFFFFF" w:themeColor="background1"/>
            </w:tcBorders>
            <w:hideMark/>
          </w:tcPr>
          <w:p w14:paraId="77FE3F30" w14:textId="16D8D605" w:rsidR="00251FEA" w:rsidRPr="00475D96" w:rsidRDefault="00251FEA" w:rsidP="00475D96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75D96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Lista controlada</w:t>
            </w:r>
          </w:p>
        </w:tc>
      </w:tr>
      <w:tr w:rsidR="00251FEA" w:rsidRPr="00461DB3" w14:paraId="11E58C9D" w14:textId="77777777" w:rsidTr="00475D96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3B3838" w:themeColor="background2" w:themeShade="40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1544C22" w14:textId="181FB6CF" w:rsidR="00251FEA" w:rsidRPr="001A6CE2" w:rsidRDefault="00251FEA" w:rsidP="00475D96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475D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</w:t>
            </w:r>
            <w:r w:rsidR="00475D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2</w:t>
            </w:r>
            <w:r w:rsidRPr="00475D96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 Informe (Op)</w:t>
            </w:r>
          </w:p>
        </w:tc>
      </w:tr>
      <w:tr w:rsidR="00251FEA" w:rsidRPr="00461DB3" w14:paraId="49D9FE24" w14:textId="77777777" w:rsidTr="00475D96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E500E02" w14:textId="09B744C8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Medidas de calidad de datos</w:t>
            </w:r>
          </w:p>
        </w:tc>
      </w:tr>
      <w:tr w:rsidR="00251FEA" w:rsidRPr="00461DB3" w14:paraId="06A55169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4AF7751B" w14:textId="273BF4E6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4.2.1 Nombre del Elemento de calidad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2547855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1CD712E9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F30DCB3" w14:textId="422EEA01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4.2.2 Identificador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08F714D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41E36B94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1FD3CF4" w14:textId="1CD40906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4.2.3 Nombre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B181AFB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1F7E17DB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CA2E1E2" w14:textId="0D6AEACC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4.2.4 Alias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1FC08221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0B8533A8" w14:textId="77777777" w:rsidTr="003653EE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365EFFF" w14:textId="241E551D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4.3 Rol: Medida básica (C)</w:t>
            </w:r>
          </w:p>
        </w:tc>
      </w:tr>
      <w:tr w:rsidR="00251FEA" w:rsidRPr="00461DB3" w14:paraId="7FBE1A05" w14:textId="77777777" w:rsidTr="003653E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101B5EF8" w14:textId="04983107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4.3.1 Nombre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51706A5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356C31BA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3AF935C4" w14:textId="5C38850A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</w:t>
            </w:r>
            <w:r w:rsidR="003309CA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2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Definición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590751A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0A755921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2BC886F" w14:textId="6E7E713B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4.3.</w:t>
            </w:r>
            <w:r w:rsidR="003309CA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3</w:t>
            </w: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Tipo de valor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5CAD853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292EBCAC" w14:textId="77777777" w:rsidTr="003653EE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2E90062" w14:textId="1D400F18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4.4 Rol: Parámetro (C)</w:t>
            </w:r>
          </w:p>
        </w:tc>
      </w:tr>
      <w:tr w:rsidR="00251FEA" w:rsidRPr="00461DB3" w14:paraId="7F4E8587" w14:textId="77777777" w:rsidTr="003653EE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0108D7F2" w14:textId="0BEC01D5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4.4.1 Nombre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B512100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0749A6EB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02659B50" w14:textId="3E404C0F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lastRenderedPageBreak/>
              <w:t>4.4.2 Definición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F03FBA5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10345AFA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2F95370D" w14:textId="373D5004" w:rsidR="00251FEA" w:rsidRPr="001A6CE2" w:rsidRDefault="00251FEA" w:rsidP="00251FE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4.4.3 Tipo de valor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A6DB19C" w14:textId="77777777" w:rsidR="00251FEA" w:rsidRPr="00461DB3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251FEA" w:rsidRPr="00461DB3" w14:paraId="7A60E1BA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392D601" w14:textId="60251481" w:rsidR="00251FEA" w:rsidRPr="00AA52A9" w:rsidRDefault="00251FEA" w:rsidP="00251FE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4.5 Evaluación de la calidad de datos</w:t>
            </w:r>
          </w:p>
        </w:tc>
      </w:tr>
      <w:tr w:rsidR="003309CA" w:rsidRPr="00461DB3" w14:paraId="2A6AD8A9" w14:textId="77777777" w:rsidTr="00461DB3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71C09820" w14:textId="405064E5" w:rsidR="003309CA" w:rsidRPr="001A6CE2" w:rsidRDefault="003309CA" w:rsidP="003309C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4.5.1 Tipo método de evaluación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Metodo de Evaluación"/>
            <w:id w:val="-340159626"/>
            <w:placeholder>
              <w:docPart w:val="B44191E850E44A63B3DEA914F2C4B244"/>
            </w:placeholder>
            <w:showingPlcHdr/>
            <w15:color w:val="000080"/>
            <w15:appearance w15:val="tags"/>
            <w:comboBox>
              <w:listItem w:value="Elija un elemento."/>
              <w:listItem w:displayText="Directo Interno" w:value="Directo Interno"/>
              <w:listItem w:displayText="Indirecto" w:value="Indirecto"/>
              <w:listItem w:displayText="Directo Externo" w:value="Directo Extern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574" w:type="pct"/>
                <w:tcBorders>
                  <w:top w:val="single" w:sz="4" w:space="0" w:color="2E74B5" w:themeColor="accent1" w:themeShade="BF"/>
                  <w:right w:val="single" w:sz="4" w:space="0" w:color="FFFFFF" w:themeColor="background1"/>
                </w:tcBorders>
                <w:hideMark/>
              </w:tcPr>
              <w:p w14:paraId="0498F1B3" w14:textId="01C11E7D" w:rsidR="003309CA" w:rsidRPr="001A6CE2" w:rsidRDefault="003309CA" w:rsidP="003309CA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3309CA" w:rsidRPr="00461DB3" w14:paraId="4DCD458D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006878F" w14:textId="0043282E" w:rsidR="003309CA" w:rsidRPr="001A6CE2" w:rsidRDefault="003309CA" w:rsidP="003309C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4.5.2 Fecha de evaluación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758B73AE" w14:textId="77777777" w:rsidR="003309CA" w:rsidRPr="001A6CE2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3309CA" w:rsidRPr="00461DB3" w14:paraId="3D8B7671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56F2126F" w14:textId="7AF643C1" w:rsidR="003309CA" w:rsidRPr="00AA52A9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 Resultados de la calidad de datos</w:t>
            </w:r>
          </w:p>
        </w:tc>
      </w:tr>
      <w:tr w:rsidR="003309CA" w:rsidRPr="00461DB3" w14:paraId="5C035D25" w14:textId="77777777" w:rsidTr="00AF3C5F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A4B9595" w14:textId="29569C1A" w:rsidR="003309CA" w:rsidRPr="00AA52A9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4.6.1 Cuantitativo (C)</w:t>
            </w:r>
          </w:p>
        </w:tc>
      </w:tr>
      <w:tr w:rsidR="003309CA" w:rsidRPr="00461DB3" w14:paraId="198A30D6" w14:textId="77777777" w:rsidTr="00AF3C5F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08193F38" w14:textId="126829AB" w:rsidR="003309CA" w:rsidRPr="001A6CE2" w:rsidRDefault="003309CA" w:rsidP="003309C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4.6.1.1 Unidad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B9AF49A" w14:textId="77777777" w:rsidR="003309CA" w:rsidRPr="00461DB3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3309CA" w:rsidRPr="00461DB3" w14:paraId="391FD9F0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658030DF" w14:textId="600EAA98" w:rsidR="003309CA" w:rsidRPr="001A6CE2" w:rsidRDefault="003309CA" w:rsidP="003309C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4.6.1.2 Valor de la unidad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1DFBE85" w14:textId="77777777" w:rsidR="003309CA" w:rsidRPr="00461DB3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3309CA" w:rsidRPr="00461DB3" w14:paraId="50B19814" w14:textId="77777777" w:rsidTr="00AF3C5F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5F89518" w14:textId="591C6364" w:rsidR="003309CA" w:rsidRPr="00AA52A9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4.6.2 Conformidad (C)</w:t>
            </w:r>
          </w:p>
        </w:tc>
      </w:tr>
      <w:tr w:rsidR="003309CA" w:rsidRPr="00461DB3" w14:paraId="089E9C3A" w14:textId="77777777" w:rsidTr="00AF3C5F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482423FD" w14:textId="2D427205" w:rsidR="003309CA" w:rsidRPr="001A6CE2" w:rsidRDefault="003309CA" w:rsidP="003309C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4.6.2.1 Titulo especificación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D8569E4" w14:textId="77777777" w:rsidR="003309CA" w:rsidRPr="001A6CE2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3309CA" w:rsidRPr="00461DB3" w14:paraId="2A1B223F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7DC23BA" w14:textId="6A15FFC2" w:rsidR="003309CA" w:rsidRPr="001A6CE2" w:rsidRDefault="003309CA" w:rsidP="003309C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4.6.2.2 Fecha especificación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63537B6C" w14:textId="77777777" w:rsidR="003309CA" w:rsidRPr="001A6CE2" w:rsidRDefault="003309CA" w:rsidP="003309CA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69CB68F2" w14:textId="77777777" w:rsidTr="000D7EE1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6DFD8375" w14:textId="4EB7029D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4.6.2.3 Tipo de fecha especificación (O)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Tipo de Fecha"/>
            <w:id w:val="2052497131"/>
            <w:placeholder>
              <w:docPart w:val="81964A5E7B684940BB482AE8751B8A5B"/>
            </w:placeholder>
            <w:showingPlcHdr/>
            <w15:color w:val="000080"/>
            <w15:appearance w15:val="tags"/>
            <w:comboBox>
              <w:listItem w:value="Elija un elemento."/>
              <w:listItem w:displayText="Creación" w:value="Creación"/>
              <w:listItem w:displayText="Publicación" w:value="Publicación"/>
              <w:listItem w:displayText="Revisión" w:value="Revisión"/>
              <w:listItem w:displayText="Vencimiento" w:value="Vencimiento"/>
              <w:listItem w:displayText="Última actualización" w:value="Última actualización"/>
              <w:listItem w:displayText="Última revisión" w:value="Última revisión"/>
              <w:listItem w:displayText="Próxima actualización" w:value="Próxima actualización"/>
              <w:listItem w:displayText="No disponible" w:value="No disponible"/>
              <w:listItem w:displayText="En vigor" w:value="En vigor"/>
              <w:listItem w:displayText="Adoptado" w:value="Adoptado"/>
              <w:listItem w:displayText="Desfasado" w:value="Desfasado"/>
              <w:listItem w:displayText="Sustituido" w:value="Sustituido"/>
              <w:listItem w:displayText="Comienzo de la validez" w:value="Comienzo de la validez"/>
              <w:listItem w:displayText="Fin de la validez" w:value="Fin de la validez"/>
              <w:listItem w:displayText="Liberado" w:value="Liberado"/>
              <w:listItem w:displayText="Distribución" w:value="Distribución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31A8FEAA" w14:textId="10C0AB74" w:rsidR="000D7EE1" w:rsidRPr="001A6CE2" w:rsidRDefault="000D7EE1" w:rsidP="000D7EE1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23E4F" w:themeColor="text2" w:themeShade="BF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0D7EE1" w:rsidRPr="00461DB3" w14:paraId="2E30B29F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3B85EC7F" w14:textId="1B0DF1F5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4.6.2.4 Aprobó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1BCEA326" w14:textId="77777777" w:rsidR="000D7EE1" w:rsidRPr="001A6CE2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3523D5FF" w14:textId="77777777" w:rsidTr="00AF3C5F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D413F7A" w14:textId="01A801E8" w:rsidR="000D7EE1" w:rsidRPr="00AA52A9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4.6.3 Descriptivo (C)</w:t>
            </w:r>
          </w:p>
        </w:tc>
      </w:tr>
      <w:tr w:rsidR="000D7EE1" w:rsidRPr="00461DB3" w14:paraId="0C9654C1" w14:textId="77777777" w:rsidTr="000D7EE1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vAlign w:val="center"/>
            <w:hideMark/>
          </w:tcPr>
          <w:p w14:paraId="3AD56065" w14:textId="0C6AAC50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4.6.3.1 Declaración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26DFC47B" w14:textId="36828A89" w:rsidR="000D7EE1" w:rsidRPr="001A6CE2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 xml:space="preserve">[Remítase a sesión de linaje al numeral 3.1 de este documento] </w:t>
            </w:r>
          </w:p>
        </w:tc>
      </w:tr>
      <w:tr w:rsidR="000D7EE1" w:rsidRPr="00461DB3" w14:paraId="64C51A17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E3E392A" w14:textId="26F0A5F7" w:rsidR="000D7EE1" w:rsidRPr="00461DB3" w:rsidRDefault="000D7EE1" w:rsidP="000D7EE1">
            <w:pPr>
              <w:spacing w:line="240" w:lineRule="auto"/>
              <w:jc w:val="center"/>
              <w:rPr>
                <w:rFonts w:eastAsia="Times New Roman" w:cs="Arial"/>
                <w:bCs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Cs/>
                <w:color w:val="2E74B5" w:themeColor="accent1" w:themeShade="BF"/>
                <w:sz w:val="22"/>
                <w:lang w:val="es-CO" w:eastAsia="es-CO"/>
              </w:rPr>
              <w:t>5. Información Sistema de Referencia (O)</w:t>
            </w:r>
          </w:p>
        </w:tc>
      </w:tr>
      <w:tr w:rsidR="000D7EE1" w:rsidRPr="00461DB3" w14:paraId="604BB155" w14:textId="77777777" w:rsidTr="00AF3C5F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886DFAF" w14:textId="0162FBBA" w:rsidR="000D7EE1" w:rsidRPr="00AA52A9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5.1. Identificador del Sistema de Referencia (O)</w:t>
            </w:r>
          </w:p>
        </w:tc>
      </w:tr>
      <w:tr w:rsidR="000D7EE1" w:rsidRPr="00461DB3" w14:paraId="035A978B" w14:textId="77777777" w:rsidTr="00AF3C5F">
        <w:trPr>
          <w:trHeight w:val="255"/>
        </w:trPr>
        <w:tc>
          <w:tcPr>
            <w:tcW w:w="2426" w:type="pct"/>
            <w:tcBorders>
              <w:top w:val="single" w:sz="4" w:space="0" w:color="2E74B5" w:themeColor="accent1" w:themeShade="BF"/>
              <w:left w:val="single" w:sz="4" w:space="0" w:color="FFFFFF" w:themeColor="background1"/>
            </w:tcBorders>
            <w:hideMark/>
          </w:tcPr>
          <w:p w14:paraId="52DEED15" w14:textId="591B9689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5.1.1 Código (O)</w:t>
            </w:r>
          </w:p>
        </w:tc>
        <w:tc>
          <w:tcPr>
            <w:tcW w:w="2574" w:type="pct"/>
            <w:tcBorders>
              <w:top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4D3A2B59" w14:textId="77777777" w:rsidR="000D7EE1" w:rsidRPr="00461DB3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692612E3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4574690B" w14:textId="3FA55C4E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5.1.2 Espacio de códigos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1DEE91A8" w14:textId="77777777" w:rsidR="000D7EE1" w:rsidRPr="00461DB3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147FB97A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74AF6FDE" w14:textId="6E66D9F5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5.1.3 Descripción (Op)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09639CF3" w14:textId="77777777" w:rsidR="000D7EE1" w:rsidRPr="00461DB3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040A3ED7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02FB3A8A" w14:textId="719237A3" w:rsidR="000D7EE1" w:rsidRPr="00461DB3" w:rsidRDefault="000D7EE1" w:rsidP="000D7EE1">
            <w:pPr>
              <w:spacing w:line="240" w:lineRule="auto"/>
              <w:jc w:val="center"/>
              <w:rPr>
                <w:rFonts w:eastAsia="Times New Roman" w:cs="Arial"/>
                <w:bCs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Cs/>
                <w:color w:val="2E74B5" w:themeColor="accent1" w:themeShade="BF"/>
                <w:sz w:val="22"/>
                <w:lang w:val="es-CO" w:eastAsia="es-CO"/>
              </w:rPr>
              <w:t>6. Información de Distribución (O)</w:t>
            </w:r>
          </w:p>
        </w:tc>
      </w:tr>
      <w:tr w:rsidR="000D7EE1" w:rsidRPr="00461DB3" w14:paraId="10C4E823" w14:textId="77777777" w:rsidTr="00461DB3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181960F3" w14:textId="560A322D" w:rsidR="000D7EE1" w:rsidRPr="00AA52A9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6.1 Descripción (Op)</w:t>
            </w:r>
          </w:p>
        </w:tc>
      </w:tr>
      <w:tr w:rsidR="000D7EE1" w:rsidRPr="00461DB3" w14:paraId="1BEB82CB" w14:textId="77777777" w:rsidTr="00461DB3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D0A4E7E" w14:textId="77777777" w:rsidR="000D7EE1" w:rsidRPr="00461DB3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786AF437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35056D61" w14:textId="7FD98EFA" w:rsidR="000D7EE1" w:rsidRPr="00AA52A9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6.2. Formato de Distribución (O)</w:t>
            </w:r>
          </w:p>
        </w:tc>
      </w:tr>
      <w:tr w:rsidR="000D7EE1" w:rsidRPr="00461DB3" w14:paraId="3B886241" w14:textId="77777777" w:rsidTr="00461DB3">
        <w:trPr>
          <w:trHeight w:val="222"/>
        </w:trPr>
        <w:tc>
          <w:tcPr>
            <w:tcW w:w="5000" w:type="pct"/>
            <w:gridSpan w:val="2"/>
            <w:tcBorders>
              <w:top w:val="single" w:sz="4" w:space="0" w:color="2E74B5" w:themeColor="accent1" w:themeShade="BF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33A6392" w14:textId="5C72768E" w:rsidR="000D7EE1" w:rsidRPr="00461DB3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6.2.1. Titulo (O) </w:t>
            </w:r>
          </w:p>
        </w:tc>
      </w:tr>
      <w:tr w:rsidR="000D7EE1" w:rsidRPr="00461DB3" w14:paraId="2643DC60" w14:textId="77777777" w:rsidTr="00461DB3">
        <w:trPr>
          <w:trHeight w:val="255"/>
        </w:trPr>
        <w:tc>
          <w:tcPr>
            <w:tcW w:w="5000" w:type="pct"/>
            <w:gridSpan w:val="2"/>
            <w:tcBorders>
              <w:left w:val="single" w:sz="4" w:space="0" w:color="FFFFFF" w:themeColor="background1"/>
              <w:bottom w:val="single" w:sz="4" w:space="0" w:color="2E74B5" w:themeColor="accent1" w:themeShade="BF"/>
              <w:right w:val="single" w:sz="4" w:space="0" w:color="FFFFFF" w:themeColor="background1"/>
            </w:tcBorders>
            <w:hideMark/>
          </w:tcPr>
          <w:p w14:paraId="7A2E1A99" w14:textId="5C247F81" w:rsidR="000D7EE1" w:rsidRPr="00AA52A9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AA52A9">
              <w:rPr>
                <w:rFonts w:eastAsia="Times New Roman" w:cs="Arial"/>
                <w:b w:val="0"/>
                <w:color w:val="2E74B5" w:themeColor="accent1" w:themeShade="BF"/>
                <w:sz w:val="20"/>
                <w:szCs w:val="20"/>
                <w:lang w:val="es-CO" w:eastAsia="es-CO"/>
              </w:rPr>
              <w:t>6.3 Opciones de Transferencia (Op)</w:t>
            </w:r>
          </w:p>
        </w:tc>
      </w:tr>
      <w:tr w:rsidR="000D7EE1" w:rsidRPr="00461DB3" w14:paraId="26B004D6" w14:textId="77777777" w:rsidTr="00461DB3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hideMark/>
          </w:tcPr>
          <w:p w14:paraId="146A24E5" w14:textId="2AE9AD4D" w:rsidR="000D7EE1" w:rsidRPr="001A6CE2" w:rsidRDefault="000D7EE1" w:rsidP="000D7EE1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6.3.1 Enlace (O)</w:t>
            </w:r>
          </w:p>
        </w:tc>
        <w:tc>
          <w:tcPr>
            <w:tcW w:w="2574" w:type="pct"/>
            <w:tcBorders>
              <w:right w:val="single" w:sz="4" w:space="0" w:color="FFFFFF" w:themeColor="background1"/>
            </w:tcBorders>
            <w:hideMark/>
          </w:tcPr>
          <w:p w14:paraId="47162CBF" w14:textId="77777777" w:rsidR="000D7EE1" w:rsidRPr="00461DB3" w:rsidRDefault="000D7EE1" w:rsidP="000D7EE1">
            <w:pPr>
              <w:spacing w:line="240" w:lineRule="auto"/>
              <w:jc w:val="center"/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</w:pPr>
            <w:r w:rsidRPr="00461DB3">
              <w:rPr>
                <w:rFonts w:eastAsia="Times New Roman" w:cs="Arial"/>
                <w:b w:val="0"/>
                <w:color w:val="3B3838" w:themeColor="background2" w:themeShade="40"/>
                <w:sz w:val="20"/>
                <w:szCs w:val="20"/>
                <w:lang w:val="es-CO" w:eastAsia="es-CO"/>
              </w:rPr>
              <w:t> </w:t>
            </w:r>
          </w:p>
        </w:tc>
      </w:tr>
      <w:tr w:rsidR="000D7EE1" w:rsidRPr="00461DB3" w14:paraId="7F968A7C" w14:textId="77777777" w:rsidTr="008D039A">
        <w:trPr>
          <w:trHeight w:val="255"/>
        </w:trPr>
        <w:tc>
          <w:tcPr>
            <w:tcW w:w="2426" w:type="pct"/>
            <w:tcBorders>
              <w:left w:val="single" w:sz="4" w:space="0" w:color="FFFFFF" w:themeColor="background1"/>
            </w:tcBorders>
            <w:vAlign w:val="center"/>
            <w:hideMark/>
          </w:tcPr>
          <w:p w14:paraId="49B64548" w14:textId="5A7E8E26" w:rsidR="000D7EE1" w:rsidRPr="001A6CE2" w:rsidRDefault="000D7EE1" w:rsidP="008D039A">
            <w:pPr>
              <w:spacing w:line="240" w:lineRule="auto"/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</w:pPr>
            <w:r w:rsidRPr="001A6CE2">
              <w:rPr>
                <w:rFonts w:eastAsia="Times New Roman" w:cs="Arial"/>
                <w:b w:val="0"/>
                <w:color w:val="323E4F" w:themeColor="text2" w:themeShade="BF"/>
                <w:sz w:val="20"/>
                <w:szCs w:val="20"/>
                <w:lang w:val="es-CO" w:eastAsia="es-CO"/>
              </w:rPr>
              <w:t>6.3.2 Función (Op)</w:t>
            </w:r>
          </w:p>
        </w:tc>
        <w:sdt>
          <w:sdtPr>
            <w:rPr>
              <w:rFonts w:cs="Arial"/>
              <w:b w:val="0"/>
              <w:bCs/>
              <w:color w:val="323E4F" w:themeColor="text2" w:themeShade="BF"/>
              <w:sz w:val="20"/>
              <w:szCs w:val="20"/>
            </w:rPr>
            <w:alias w:val="⇩"/>
            <w:tag w:val="Codigo Función en Linea"/>
            <w:id w:val="-2115439311"/>
            <w:placeholder>
              <w:docPart w:val="F2E8C255AE40482C8757A39C9B12E92E"/>
            </w:placeholder>
            <w:showingPlcHdr/>
            <w15:color w:val="000080"/>
            <w15:appearance w15:val="tags"/>
            <w:comboBox>
              <w:listItem w:value="Elija un elemento."/>
              <w:listItem w:displayText="Descarga" w:value="Descarga"/>
              <w:listItem w:displayText="Información" w:value="Información"/>
              <w:listItem w:displayText="Navegación" w:value="Navegación"/>
              <w:listItem w:displayText="Acceso fuera de línea" w:value="Acceso fuera de línea"/>
              <w:listItem w:displayText="Pedido" w:value="Pedido"/>
              <w:listItem w:displayText="Búsqueda" w:value="Búsqueda"/>
              <w:listItem w:displayText="Metadatos completos" w:value="Metadatos completos"/>
              <w:listItem w:displayText="Gráfico" w:value="Gráfico"/>
              <w:listItem w:displayText="Cargar" w:value="Cargar"/>
              <w:listItem w:displayText="Servicio de correo electrónico" w:value="Servicio de correo electrónico"/>
              <w:listItem w:displayText="Acceso al fichero" w:value="Acceso al fichero"/>
            </w:comboBox>
          </w:sdtPr>
          <w:sdtEndPr>
            <w:rPr>
              <w:b/>
              <w:bCs w:val="0"/>
            </w:rPr>
          </w:sdtEndPr>
          <w:sdtContent>
            <w:tc>
              <w:tcPr>
                <w:tcW w:w="2574" w:type="pct"/>
                <w:tcBorders>
                  <w:right w:val="single" w:sz="4" w:space="0" w:color="FFFFFF" w:themeColor="background1"/>
                </w:tcBorders>
                <w:hideMark/>
              </w:tcPr>
              <w:p w14:paraId="708CB631" w14:textId="30CD11BF" w:rsidR="000D7EE1" w:rsidRPr="00461DB3" w:rsidRDefault="008D039A" w:rsidP="000D7EE1">
                <w:pPr>
                  <w:spacing w:line="240" w:lineRule="auto"/>
                  <w:jc w:val="center"/>
                  <w:rPr>
                    <w:rFonts w:eastAsia="Times New Roman" w:cs="Arial"/>
                    <w:b w:val="0"/>
                    <w:color w:val="3B3838" w:themeColor="background2" w:themeShade="40"/>
                    <w:sz w:val="20"/>
                    <w:szCs w:val="20"/>
                    <w:lang w:val="es-CO" w:eastAsia="es-CO"/>
                  </w:rPr>
                </w:pPr>
                <w:r w:rsidRPr="00753C4C">
                  <w:rPr>
                    <w:rFonts w:cs="Arial"/>
                    <w:b w:val="0"/>
                    <w:bCs/>
                    <w:color w:val="323E4F" w:themeColor="text2" w:themeShade="BF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</w:tbl>
    <w:p w14:paraId="45963E2D" w14:textId="6FFDAD41" w:rsidR="003B6E10" w:rsidRDefault="003B6E10" w:rsidP="00312C2B">
      <w:pPr>
        <w:pStyle w:val="Contenido"/>
        <w:jc w:val="both"/>
        <w:rPr>
          <w:rFonts w:cs="Arial"/>
          <w:sz w:val="72"/>
          <w:szCs w:val="72"/>
        </w:rPr>
      </w:pPr>
    </w:p>
    <w:p w14:paraId="024F636C" w14:textId="77777777" w:rsidR="005163CA" w:rsidRDefault="005163CA" w:rsidP="00312C2B">
      <w:pPr>
        <w:pStyle w:val="Contenido"/>
        <w:jc w:val="both"/>
        <w:rPr>
          <w:rFonts w:cs="Arial"/>
          <w:sz w:val="72"/>
          <w:szCs w:val="72"/>
        </w:rPr>
      </w:pPr>
    </w:p>
    <w:p w14:paraId="057605A0" w14:textId="77777777" w:rsidR="005163CA" w:rsidRDefault="005163CA" w:rsidP="00312C2B">
      <w:pPr>
        <w:pStyle w:val="Contenido"/>
        <w:jc w:val="both"/>
        <w:rPr>
          <w:rFonts w:cs="Arial"/>
          <w:sz w:val="72"/>
          <w:szCs w:val="72"/>
        </w:rPr>
      </w:pPr>
    </w:p>
    <w:p w14:paraId="4C4E2AB6" w14:textId="77777777" w:rsidR="005163CA" w:rsidRDefault="005163CA" w:rsidP="00312C2B">
      <w:pPr>
        <w:pStyle w:val="Contenido"/>
        <w:jc w:val="both"/>
        <w:rPr>
          <w:rFonts w:cs="Arial"/>
          <w:sz w:val="72"/>
          <w:szCs w:val="72"/>
        </w:rPr>
      </w:pPr>
    </w:p>
    <w:p w14:paraId="5F9ABE60" w14:textId="77777777" w:rsidR="005163CA" w:rsidRDefault="005163CA" w:rsidP="00312C2B">
      <w:pPr>
        <w:pStyle w:val="Contenido"/>
        <w:jc w:val="both"/>
        <w:rPr>
          <w:rFonts w:cs="Arial"/>
          <w:sz w:val="72"/>
          <w:szCs w:val="72"/>
        </w:rPr>
      </w:pPr>
    </w:p>
    <w:p w14:paraId="12A59688" w14:textId="3920511F" w:rsidR="005163CA" w:rsidRDefault="00143DAB" w:rsidP="00312C2B">
      <w:pPr>
        <w:pStyle w:val="Contenido"/>
        <w:jc w:val="both"/>
        <w:rPr>
          <w:rFonts w:cs="Arial"/>
          <w:sz w:val="72"/>
          <w:szCs w:val="7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2816" behindDoc="1" locked="0" layoutInCell="1" allowOverlap="1" wp14:anchorId="27D4D699" wp14:editId="48EE8DB0">
            <wp:simplePos x="0" y="0"/>
            <wp:positionH relativeFrom="page">
              <wp:align>left</wp:align>
            </wp:positionH>
            <wp:positionV relativeFrom="paragraph">
              <wp:posOffset>-887239</wp:posOffset>
            </wp:positionV>
            <wp:extent cx="7764145" cy="10033298"/>
            <wp:effectExtent l="0" t="0" r="8255" b="6350"/>
            <wp:wrapNone/>
            <wp:docPr id="859885430" name="Imagen 4" descr="Interfaz de usuario gráfica,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85430" name="Imagen 4" descr="Interfaz de usuario gráfica, Calendari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3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C95C4" w14:textId="0FC4E9EF" w:rsidR="003B6E10" w:rsidRDefault="003B6E10">
      <w:pPr>
        <w:spacing w:after="160" w:line="259" w:lineRule="auto"/>
        <w:rPr>
          <w:rFonts w:ascii="Arial" w:hAnsi="Arial" w:cs="Arial"/>
          <w:b w:val="0"/>
          <w:color w:val="3B3838" w:themeColor="background2" w:themeShade="40"/>
          <w:sz w:val="72"/>
          <w:szCs w:val="72"/>
        </w:rPr>
      </w:pPr>
    </w:p>
    <w:p w14:paraId="3F991D16" w14:textId="237AC209" w:rsidR="00A44A43" w:rsidRPr="00E832BD" w:rsidRDefault="00A44A43" w:rsidP="00312C2B">
      <w:pPr>
        <w:pStyle w:val="Contenido"/>
        <w:jc w:val="both"/>
        <w:rPr>
          <w:rFonts w:cs="Arial"/>
          <w:sz w:val="72"/>
          <w:szCs w:val="72"/>
        </w:rPr>
      </w:pPr>
    </w:p>
    <w:sectPr w:rsidR="00A44A43" w:rsidRPr="00E832BD" w:rsidSect="006A1032">
      <w:headerReference w:type="default" r:id="rId14"/>
      <w:footerReference w:type="default" r:id="rId15"/>
      <w:pgSz w:w="12240" w:h="15840"/>
      <w:pgMar w:top="1417" w:right="1701" w:bottom="1417" w:left="1843" w:header="708" w:footer="708" w:gutter="0"/>
      <w:pgNumType w:start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8D56D" w14:textId="77777777" w:rsidR="00A05523" w:rsidRDefault="00A05523" w:rsidP="00E832BD">
      <w:pPr>
        <w:spacing w:line="240" w:lineRule="auto"/>
      </w:pPr>
      <w:r>
        <w:separator/>
      </w:r>
    </w:p>
  </w:endnote>
  <w:endnote w:type="continuationSeparator" w:id="0">
    <w:p w14:paraId="381B8D22" w14:textId="77777777" w:rsidR="00A05523" w:rsidRDefault="00A05523" w:rsidP="00E832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ourier New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AB40" w14:textId="77777777" w:rsidR="006A1032" w:rsidRPr="0043037F" w:rsidRDefault="006A1032">
    <w:pPr>
      <w:pStyle w:val="Piedepgina"/>
      <w:jc w:val="right"/>
      <w:rPr>
        <w:rFonts w:ascii="Arial" w:hAnsi="Arial" w:cs="Arial"/>
        <w:b w:val="0"/>
        <w:bCs/>
        <w:color w:val="5B9BD5" w:themeColor="accent1"/>
      </w:rPr>
    </w:pPr>
    <w:r w:rsidRPr="0043037F">
      <w:rPr>
        <w:rFonts w:ascii="Arial" w:hAnsi="Arial" w:cs="Arial"/>
        <w:b w:val="0"/>
        <w:bCs/>
        <w:color w:val="5B9BD5" w:themeColor="accent1"/>
        <w:sz w:val="20"/>
        <w:szCs w:val="20"/>
      </w:rPr>
      <w:t xml:space="preserve">pág. </w:t>
    </w:r>
    <w:r w:rsidRPr="0043037F">
      <w:rPr>
        <w:rFonts w:ascii="Arial" w:hAnsi="Arial" w:cs="Arial"/>
        <w:b w:val="0"/>
        <w:bCs/>
        <w:color w:val="5B9BD5" w:themeColor="accent1"/>
        <w:sz w:val="20"/>
        <w:szCs w:val="20"/>
      </w:rPr>
      <w:fldChar w:fldCharType="begin"/>
    </w:r>
    <w:r w:rsidRPr="0043037F">
      <w:rPr>
        <w:rFonts w:ascii="Arial" w:hAnsi="Arial" w:cs="Arial"/>
        <w:b w:val="0"/>
        <w:bCs/>
        <w:color w:val="5B9BD5" w:themeColor="accent1"/>
        <w:sz w:val="20"/>
        <w:szCs w:val="20"/>
      </w:rPr>
      <w:instrText>PAGE  \* Arabic</w:instrText>
    </w:r>
    <w:r w:rsidRPr="0043037F">
      <w:rPr>
        <w:rFonts w:ascii="Arial" w:hAnsi="Arial" w:cs="Arial"/>
        <w:b w:val="0"/>
        <w:bCs/>
        <w:color w:val="5B9BD5" w:themeColor="accent1"/>
        <w:sz w:val="20"/>
        <w:szCs w:val="20"/>
      </w:rPr>
      <w:fldChar w:fldCharType="separate"/>
    </w:r>
    <w:r w:rsidRPr="0043037F">
      <w:rPr>
        <w:rFonts w:ascii="Arial" w:hAnsi="Arial" w:cs="Arial"/>
        <w:b w:val="0"/>
        <w:bCs/>
        <w:color w:val="5B9BD5" w:themeColor="accent1"/>
        <w:sz w:val="20"/>
        <w:szCs w:val="20"/>
      </w:rPr>
      <w:t>1</w:t>
    </w:r>
    <w:r w:rsidRPr="0043037F">
      <w:rPr>
        <w:rFonts w:ascii="Arial" w:hAnsi="Arial" w:cs="Arial"/>
        <w:b w:val="0"/>
        <w:bCs/>
        <w:color w:val="5B9BD5" w:themeColor="accent1"/>
        <w:sz w:val="20"/>
        <w:szCs w:val="20"/>
      </w:rPr>
      <w:fldChar w:fldCharType="end"/>
    </w:r>
  </w:p>
  <w:p w14:paraId="3E9909F9" w14:textId="77777777" w:rsidR="006A1032" w:rsidRDefault="006A10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C4B9D" w14:textId="77777777" w:rsidR="00A05523" w:rsidRDefault="00A05523" w:rsidP="00E832BD">
      <w:pPr>
        <w:spacing w:line="240" w:lineRule="auto"/>
      </w:pPr>
      <w:r>
        <w:separator/>
      </w:r>
    </w:p>
  </w:footnote>
  <w:footnote w:type="continuationSeparator" w:id="0">
    <w:p w14:paraId="58604226" w14:textId="77777777" w:rsidR="00A05523" w:rsidRDefault="00A05523" w:rsidP="00E832BD">
      <w:pPr>
        <w:spacing w:line="240" w:lineRule="auto"/>
      </w:pPr>
      <w:r>
        <w:continuationSeparator/>
      </w:r>
    </w:p>
  </w:footnote>
  <w:footnote w:id="1">
    <w:p w14:paraId="4D4BBF91" w14:textId="77777777" w:rsidR="00461DB3" w:rsidRPr="00461DB3" w:rsidRDefault="00461DB3" w:rsidP="00461DB3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09D74" w14:textId="69B951C9" w:rsidR="00E832BD" w:rsidRPr="001A6CE2" w:rsidRDefault="006423FF" w:rsidP="001A6CE2">
    <w:pPr>
      <w:pBdr>
        <w:left w:val="single" w:sz="12" w:space="11" w:color="5B9BD5" w:themeColor="accent1"/>
      </w:pBdr>
      <w:tabs>
        <w:tab w:val="left" w:pos="3620"/>
        <w:tab w:val="left" w:pos="3964"/>
      </w:tabs>
      <w:spacing w:line="240" w:lineRule="exact"/>
      <w:ind w:left="2552"/>
      <w:rPr>
        <w:b w:val="0"/>
        <w:bCs/>
        <w:sz w:val="20"/>
        <w:szCs w:val="20"/>
      </w:rPr>
    </w:pPr>
    <w:r w:rsidRPr="001A6CE2">
      <w:rPr>
        <w:rFonts w:eastAsiaTheme="majorEastAsia" w:cs="Arial"/>
        <w:b w:val="0"/>
        <w:bCs/>
        <w:noProof/>
        <w:color w:val="8496B0" w:themeColor="text2" w:themeTint="99"/>
        <w:sz w:val="20"/>
        <w:szCs w:val="20"/>
      </w:rPr>
      <w:drawing>
        <wp:anchor distT="0" distB="0" distL="114300" distR="114300" simplePos="0" relativeHeight="251661312" behindDoc="0" locked="0" layoutInCell="1" allowOverlap="1" wp14:anchorId="0AEAC287" wp14:editId="6B355D21">
          <wp:simplePos x="0" y="0"/>
          <wp:positionH relativeFrom="column">
            <wp:posOffset>170742</wp:posOffset>
          </wp:positionH>
          <wp:positionV relativeFrom="paragraph">
            <wp:posOffset>-158625</wp:posOffset>
          </wp:positionV>
          <wp:extent cx="801611" cy="307298"/>
          <wp:effectExtent l="0" t="0" r="0" b="0"/>
          <wp:wrapNone/>
          <wp:docPr id="29" name="Imagen 28" descr="Logotipo&#10;&#10;Descripción generada automáticamente con confianza baja">
            <a:extLst xmlns:a="http://schemas.openxmlformats.org/drawingml/2006/main">
              <a:ext uri="{FF2B5EF4-FFF2-40B4-BE49-F238E27FC236}">
                <a16:creationId xmlns:a16="http://schemas.microsoft.com/office/drawing/2014/main" id="{273946F7-AA17-554D-B8EC-070E2AF87F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8" descr="Logotipo&#10;&#10;Descripción generada automáticamente con confianza baja">
                    <a:extLst>
                      <a:ext uri="{FF2B5EF4-FFF2-40B4-BE49-F238E27FC236}">
                        <a16:creationId xmlns:a16="http://schemas.microsoft.com/office/drawing/2014/main" id="{273946F7-AA17-554D-B8EC-070E2AF87F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11" cy="307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6CE2">
      <w:rPr>
        <w:rFonts w:eastAsiaTheme="majorEastAsia" w:cs="Arial"/>
        <w:b w:val="0"/>
        <w:bCs/>
        <w:noProof/>
        <w:color w:val="8496B0" w:themeColor="text2" w:themeTint="99"/>
        <w:sz w:val="20"/>
        <w:szCs w:val="20"/>
      </w:rPr>
      <w:drawing>
        <wp:anchor distT="0" distB="0" distL="114300" distR="114300" simplePos="0" relativeHeight="251662336" behindDoc="0" locked="0" layoutInCell="1" allowOverlap="1" wp14:anchorId="79429BA5" wp14:editId="0B59EF12">
          <wp:simplePos x="0" y="0"/>
          <wp:positionH relativeFrom="column">
            <wp:posOffset>-825500</wp:posOffset>
          </wp:positionH>
          <wp:positionV relativeFrom="paragraph">
            <wp:posOffset>-172085</wp:posOffset>
          </wp:positionV>
          <wp:extent cx="802338" cy="320935"/>
          <wp:effectExtent l="0" t="0" r="0" b="0"/>
          <wp:wrapNone/>
          <wp:docPr id="2060640771" name="Imagen 2060640771" descr="Imagen que contiene Icon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BF70FA99-74F7-AA8B-74D0-B0FC68D244A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0640771" name="Imagen 2060640771" descr="Imagen que contiene Icono&#10;&#10;Descripción generada automáticamente">
                    <a:extLst>
                      <a:ext uri="{FF2B5EF4-FFF2-40B4-BE49-F238E27FC236}">
                        <a16:creationId xmlns:a16="http://schemas.microsoft.com/office/drawing/2014/main" id="{BF70FA99-74F7-AA8B-74D0-B0FC68D244A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132" cy="326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6CE2" w:rsidRPr="001A6CE2">
      <w:rPr>
        <w:rFonts w:ascii="Arial" w:hAnsi="Arial" w:cs="Arial"/>
        <w:b w:val="0"/>
        <w:bCs/>
        <w:color w:val="8496B0" w:themeColor="text2" w:themeTint="99"/>
        <w:sz w:val="20"/>
        <w:szCs w:val="20"/>
      </w:rPr>
      <w:t>PLANTILLA DE PERFIL DE METADATOS TIPO GEOSERVICIOS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92E3A"/>
    <w:multiLevelType w:val="hybridMultilevel"/>
    <w:tmpl w:val="B510AD08"/>
    <w:lvl w:ilvl="0" w:tplc="14B27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F3F45"/>
    <w:multiLevelType w:val="hybridMultilevel"/>
    <w:tmpl w:val="D988B7FA"/>
    <w:lvl w:ilvl="0" w:tplc="35AC59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3804279">
    <w:abstractNumId w:val="0"/>
  </w:num>
  <w:num w:numId="2" w16cid:durableId="49402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9AB"/>
    <w:rsid w:val="00005F42"/>
    <w:rsid w:val="00022BDC"/>
    <w:rsid w:val="000252EA"/>
    <w:rsid w:val="00030563"/>
    <w:rsid w:val="00041143"/>
    <w:rsid w:val="000C66C3"/>
    <w:rsid w:val="000D4D2C"/>
    <w:rsid w:val="000D7EE1"/>
    <w:rsid w:val="000E699C"/>
    <w:rsid w:val="000F6AA7"/>
    <w:rsid w:val="001303E5"/>
    <w:rsid w:val="0014091E"/>
    <w:rsid w:val="00143DAB"/>
    <w:rsid w:val="00144DB0"/>
    <w:rsid w:val="001538B8"/>
    <w:rsid w:val="00172306"/>
    <w:rsid w:val="001A0C50"/>
    <w:rsid w:val="001A6CE2"/>
    <w:rsid w:val="00251DC3"/>
    <w:rsid w:val="00251FEA"/>
    <w:rsid w:val="0025239B"/>
    <w:rsid w:val="00254AC9"/>
    <w:rsid w:val="002656B1"/>
    <w:rsid w:val="002A08C8"/>
    <w:rsid w:val="002A0EA7"/>
    <w:rsid w:val="002B16BB"/>
    <w:rsid w:val="002B3382"/>
    <w:rsid w:val="00300E02"/>
    <w:rsid w:val="00312C2B"/>
    <w:rsid w:val="003309CA"/>
    <w:rsid w:val="00341235"/>
    <w:rsid w:val="003420A0"/>
    <w:rsid w:val="00363782"/>
    <w:rsid w:val="003653EE"/>
    <w:rsid w:val="00381AA9"/>
    <w:rsid w:val="00394E07"/>
    <w:rsid w:val="003972A8"/>
    <w:rsid w:val="003A00CF"/>
    <w:rsid w:val="003B6E10"/>
    <w:rsid w:val="003C5F76"/>
    <w:rsid w:val="003C7EC4"/>
    <w:rsid w:val="003D71C0"/>
    <w:rsid w:val="003E7793"/>
    <w:rsid w:val="0043037F"/>
    <w:rsid w:val="00437B30"/>
    <w:rsid w:val="00461DB3"/>
    <w:rsid w:val="00475D96"/>
    <w:rsid w:val="00484AB1"/>
    <w:rsid w:val="004B797B"/>
    <w:rsid w:val="004C6C5E"/>
    <w:rsid w:val="004E1132"/>
    <w:rsid w:val="004E5F83"/>
    <w:rsid w:val="00504A1E"/>
    <w:rsid w:val="005163CA"/>
    <w:rsid w:val="00544031"/>
    <w:rsid w:val="00544C97"/>
    <w:rsid w:val="00573470"/>
    <w:rsid w:val="005901A6"/>
    <w:rsid w:val="005B6BD8"/>
    <w:rsid w:val="005C2B71"/>
    <w:rsid w:val="005D1812"/>
    <w:rsid w:val="005F3D8E"/>
    <w:rsid w:val="006423FF"/>
    <w:rsid w:val="00644317"/>
    <w:rsid w:val="00645D3D"/>
    <w:rsid w:val="00663178"/>
    <w:rsid w:val="00664995"/>
    <w:rsid w:val="00676C67"/>
    <w:rsid w:val="006907B3"/>
    <w:rsid w:val="006A1032"/>
    <w:rsid w:val="006A775B"/>
    <w:rsid w:val="006C08CA"/>
    <w:rsid w:val="006D6416"/>
    <w:rsid w:val="006F5A19"/>
    <w:rsid w:val="00710B2A"/>
    <w:rsid w:val="007525DA"/>
    <w:rsid w:val="007E54B3"/>
    <w:rsid w:val="00826AE7"/>
    <w:rsid w:val="0084038A"/>
    <w:rsid w:val="008734E4"/>
    <w:rsid w:val="008872CE"/>
    <w:rsid w:val="00890BDF"/>
    <w:rsid w:val="00891391"/>
    <w:rsid w:val="008A1D1E"/>
    <w:rsid w:val="008B1594"/>
    <w:rsid w:val="008D039A"/>
    <w:rsid w:val="00914E8F"/>
    <w:rsid w:val="009A543A"/>
    <w:rsid w:val="009A632A"/>
    <w:rsid w:val="009F6BCF"/>
    <w:rsid w:val="009F6E8B"/>
    <w:rsid w:val="00A05523"/>
    <w:rsid w:val="00A06FCE"/>
    <w:rsid w:val="00A073DD"/>
    <w:rsid w:val="00A17FC9"/>
    <w:rsid w:val="00A23A90"/>
    <w:rsid w:val="00A44A43"/>
    <w:rsid w:val="00A642EC"/>
    <w:rsid w:val="00AA52A9"/>
    <w:rsid w:val="00AA67C1"/>
    <w:rsid w:val="00AF3C5F"/>
    <w:rsid w:val="00AF6670"/>
    <w:rsid w:val="00B015F1"/>
    <w:rsid w:val="00B71EB4"/>
    <w:rsid w:val="00BB0886"/>
    <w:rsid w:val="00BD78FE"/>
    <w:rsid w:val="00BF51D4"/>
    <w:rsid w:val="00C21697"/>
    <w:rsid w:val="00C23B6C"/>
    <w:rsid w:val="00C32DC3"/>
    <w:rsid w:val="00C959EC"/>
    <w:rsid w:val="00CA4BC1"/>
    <w:rsid w:val="00CB5ABE"/>
    <w:rsid w:val="00CC33B7"/>
    <w:rsid w:val="00CD007B"/>
    <w:rsid w:val="00CD19C7"/>
    <w:rsid w:val="00CE2656"/>
    <w:rsid w:val="00CF114D"/>
    <w:rsid w:val="00D46C96"/>
    <w:rsid w:val="00D6199A"/>
    <w:rsid w:val="00D73572"/>
    <w:rsid w:val="00D81669"/>
    <w:rsid w:val="00DE5E5E"/>
    <w:rsid w:val="00DF213A"/>
    <w:rsid w:val="00DF50ED"/>
    <w:rsid w:val="00DF6A79"/>
    <w:rsid w:val="00E135CB"/>
    <w:rsid w:val="00E3139C"/>
    <w:rsid w:val="00E55847"/>
    <w:rsid w:val="00E60D06"/>
    <w:rsid w:val="00E71EA7"/>
    <w:rsid w:val="00E832BD"/>
    <w:rsid w:val="00E91D58"/>
    <w:rsid w:val="00EA661F"/>
    <w:rsid w:val="00EB39AB"/>
    <w:rsid w:val="00EB51CE"/>
    <w:rsid w:val="00ED0E6D"/>
    <w:rsid w:val="00EE3A31"/>
    <w:rsid w:val="00F12EC4"/>
    <w:rsid w:val="00F16A1D"/>
    <w:rsid w:val="00F20E5E"/>
    <w:rsid w:val="00F45F57"/>
    <w:rsid w:val="00F5781D"/>
    <w:rsid w:val="00F664B5"/>
    <w:rsid w:val="00F66676"/>
    <w:rsid w:val="00F8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09D4F"/>
  <w15:chartTrackingRefBased/>
  <w15:docId w15:val="{0E099B82-FBC0-406F-8D82-CEF3D2EC2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2BD"/>
    <w:pPr>
      <w:spacing w:after="0" w:line="276" w:lineRule="auto"/>
    </w:pPr>
    <w:rPr>
      <w:rFonts w:eastAsiaTheme="minorEastAsia"/>
      <w:b/>
      <w:color w:val="44546A" w:themeColor="text2"/>
      <w:sz w:val="28"/>
      <w:lang w:val="es-ES"/>
    </w:rPr>
  </w:style>
  <w:style w:type="paragraph" w:styleId="Ttulo1">
    <w:name w:val="heading 1"/>
    <w:basedOn w:val="Normal"/>
    <w:link w:val="Ttulo1Car"/>
    <w:uiPriority w:val="4"/>
    <w:qFormat/>
    <w:rsid w:val="001A6CE2"/>
    <w:pPr>
      <w:keepNext/>
      <w:spacing w:before="240" w:after="60"/>
      <w:outlineLvl w:val="0"/>
    </w:pPr>
    <w:rPr>
      <w:rFonts w:ascii="Arial" w:eastAsiaTheme="majorEastAsia" w:hAnsi="Arial" w:cstheme="majorBidi"/>
      <w:color w:val="0D5899"/>
      <w:kern w:val="28"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AF6670"/>
    <w:pPr>
      <w:keepNext/>
      <w:spacing w:before="360" w:after="360" w:line="240" w:lineRule="auto"/>
      <w:outlineLvl w:val="1"/>
    </w:pPr>
    <w:rPr>
      <w:rFonts w:ascii="Comfortaa" w:eastAsiaTheme="majorEastAsia" w:hAnsi="Comfortaa" w:cstheme="majorBidi"/>
      <w:b w:val="0"/>
      <w:color w:val="0070C0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901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32BD"/>
  </w:style>
  <w:style w:type="paragraph" w:styleId="Piedepgina">
    <w:name w:val="footer"/>
    <w:basedOn w:val="Normal"/>
    <w:link w:val="PiedepginaCar"/>
    <w:uiPriority w:val="99"/>
    <w:unhideWhenUsed/>
    <w:rsid w:val="00E832B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2BD"/>
  </w:style>
  <w:style w:type="character" w:customStyle="1" w:styleId="Ttulo1Car">
    <w:name w:val="Título 1 Car"/>
    <w:basedOn w:val="Fuentedeprrafopredeter"/>
    <w:link w:val="Ttulo1"/>
    <w:uiPriority w:val="4"/>
    <w:rsid w:val="001A6CE2"/>
    <w:rPr>
      <w:rFonts w:ascii="Arial" w:eastAsiaTheme="majorEastAsia" w:hAnsi="Arial" w:cstheme="majorBidi"/>
      <w:b/>
      <w:color w:val="0D5899"/>
      <w:kern w:val="28"/>
      <w:sz w:val="44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4"/>
    <w:rsid w:val="00AF6670"/>
    <w:rPr>
      <w:rFonts w:ascii="Comfortaa" w:eastAsiaTheme="majorEastAsia" w:hAnsi="Comfortaa" w:cstheme="majorBidi"/>
      <w:color w:val="0070C0"/>
      <w:sz w:val="36"/>
      <w:szCs w:val="26"/>
      <w:lang w:val="es-ES"/>
    </w:rPr>
  </w:style>
  <w:style w:type="paragraph" w:customStyle="1" w:styleId="Contenido">
    <w:name w:val="Contenido"/>
    <w:basedOn w:val="Normal"/>
    <w:link w:val="Carcterdecontenido"/>
    <w:qFormat/>
    <w:rsid w:val="00F5781D"/>
    <w:rPr>
      <w:rFonts w:ascii="Arial" w:hAnsi="Arial"/>
      <w:b w:val="0"/>
      <w:color w:val="3B3838" w:themeColor="background2" w:themeShade="40"/>
      <w:sz w:val="24"/>
    </w:rPr>
  </w:style>
  <w:style w:type="paragraph" w:customStyle="1" w:styleId="Textodestacado">
    <w:name w:val="Texto destacado"/>
    <w:basedOn w:val="Normal"/>
    <w:link w:val="Carcterdetextodestacado"/>
    <w:qFormat/>
    <w:rsid w:val="00E832BD"/>
  </w:style>
  <w:style w:type="character" w:customStyle="1" w:styleId="Carcterdecontenido">
    <w:name w:val="Carácter de contenido"/>
    <w:basedOn w:val="Fuentedeprrafopredeter"/>
    <w:link w:val="Contenido"/>
    <w:rsid w:val="00F5781D"/>
    <w:rPr>
      <w:rFonts w:ascii="Arial" w:eastAsiaTheme="minorEastAsia" w:hAnsi="Arial"/>
      <w:color w:val="3B3838" w:themeColor="background2" w:themeShade="40"/>
      <w:sz w:val="24"/>
      <w:lang w:val="es-ES"/>
    </w:rPr>
  </w:style>
  <w:style w:type="character" w:customStyle="1" w:styleId="Carcterdetextodestacado">
    <w:name w:val="Carácter de texto destacado"/>
    <w:basedOn w:val="Fuentedeprrafopredeter"/>
    <w:link w:val="Textodestacado"/>
    <w:rsid w:val="00E832BD"/>
    <w:rPr>
      <w:rFonts w:eastAsiaTheme="minorEastAsia"/>
      <w:b/>
      <w:color w:val="44546A" w:themeColor="text2"/>
      <w:sz w:val="28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F45F57"/>
    <w:pPr>
      <w:keepLines/>
      <w:spacing w:after="0" w:line="259" w:lineRule="auto"/>
      <w:outlineLvl w:val="9"/>
    </w:pPr>
    <w:rPr>
      <w:b w:val="0"/>
      <w:color w:val="2E74B5" w:themeColor="accent1" w:themeShade="BF"/>
      <w:kern w:val="0"/>
      <w:sz w:val="32"/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45F57"/>
    <w:pPr>
      <w:spacing w:line="240" w:lineRule="auto"/>
    </w:pPr>
    <w:rPr>
      <w:rFonts w:ascii="Times New Roman" w:eastAsia="Times New Roman" w:hAnsi="Times New Roman" w:cs="Times New Roman"/>
      <w:b w:val="0"/>
      <w:color w:val="auto"/>
      <w:sz w:val="20"/>
      <w:szCs w:val="20"/>
      <w:lang w:val="es-CO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5F57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45F57"/>
    <w:rPr>
      <w:vertAlign w:val="superscript"/>
    </w:rPr>
  </w:style>
  <w:style w:type="paragraph" w:customStyle="1" w:styleId="pies">
    <w:name w:val="pies"/>
    <w:basedOn w:val="Textonotapie"/>
    <w:link w:val="piesCar"/>
    <w:qFormat/>
    <w:rsid w:val="008B1594"/>
    <w:pPr>
      <w:jc w:val="both"/>
    </w:pPr>
    <w:rPr>
      <w:rFonts w:ascii="Arial" w:hAnsi="Arial"/>
      <w:color w:val="7B7B7B" w:themeColor="accent3" w:themeShade="BF"/>
      <w:sz w:val="16"/>
    </w:rPr>
  </w:style>
  <w:style w:type="character" w:customStyle="1" w:styleId="piesCar">
    <w:name w:val="pies Car"/>
    <w:basedOn w:val="TextonotapieCar"/>
    <w:link w:val="pies"/>
    <w:rsid w:val="008B1594"/>
    <w:rPr>
      <w:rFonts w:ascii="Arial" w:eastAsia="Times New Roman" w:hAnsi="Arial" w:cs="Times New Roman"/>
      <w:color w:val="7B7B7B" w:themeColor="accent3" w:themeShade="BF"/>
      <w:sz w:val="16"/>
      <w:szCs w:val="20"/>
      <w:lang w:eastAsia="es-MX"/>
    </w:rPr>
  </w:style>
  <w:style w:type="paragraph" w:styleId="Prrafodelista">
    <w:name w:val="List Paragraph"/>
    <w:basedOn w:val="Normal"/>
    <w:uiPriority w:val="34"/>
    <w:qFormat/>
    <w:rsid w:val="003420A0"/>
    <w:pPr>
      <w:ind w:left="720"/>
      <w:contextualSpacing/>
    </w:pPr>
  </w:style>
  <w:style w:type="paragraph" w:styleId="Revisin">
    <w:name w:val="Revision"/>
    <w:hidden/>
    <w:uiPriority w:val="99"/>
    <w:semiHidden/>
    <w:rsid w:val="004B797B"/>
    <w:pPr>
      <w:spacing w:after="0" w:line="240" w:lineRule="auto"/>
    </w:pPr>
    <w:rPr>
      <w:rFonts w:eastAsiaTheme="minorEastAsia"/>
      <w:b/>
      <w:color w:val="44546A" w:themeColor="text2"/>
      <w:sz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5901A6"/>
    <w:rPr>
      <w:rFonts w:asciiTheme="majorHAnsi" w:eastAsiaTheme="majorEastAsia" w:hAnsiTheme="majorHAnsi" w:cstheme="majorBidi"/>
      <w:b/>
      <w:color w:val="1F4D78" w:themeColor="accent1" w:themeShade="7F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5901A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01A6"/>
    <w:rPr>
      <w:rFonts w:ascii="Arial MT" w:eastAsia="Arial MT" w:hAnsi="Arial MT" w:cs="Arial MT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5901A6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b w:val="0"/>
      <w:color w:val="auto"/>
      <w:sz w:val="22"/>
    </w:rPr>
  </w:style>
  <w:style w:type="table" w:customStyle="1" w:styleId="TableNormal">
    <w:name w:val="Table Normal"/>
    <w:uiPriority w:val="2"/>
    <w:semiHidden/>
    <w:unhideWhenUsed/>
    <w:qFormat/>
    <w:rsid w:val="005901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901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01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01A6"/>
    <w:rPr>
      <w:rFonts w:eastAsiaTheme="minorEastAsia"/>
      <w:b/>
      <w:color w:val="44546A" w:themeColor="text2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01A6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1A6"/>
    <w:rPr>
      <w:rFonts w:eastAsiaTheme="minorEastAsia"/>
      <w:b/>
      <w:bCs/>
      <w:color w:val="44546A" w:themeColor="text2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1E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1EB4"/>
    <w:rPr>
      <w:rFonts w:ascii="Segoe UI" w:eastAsiaTheme="minorEastAsia" w:hAnsi="Segoe UI" w:cs="Segoe UI"/>
      <w:b/>
      <w:color w:val="44546A" w:themeColor="text2"/>
      <w:sz w:val="18"/>
      <w:szCs w:val="18"/>
      <w:lang w:val="es-ES"/>
    </w:rPr>
  </w:style>
  <w:style w:type="paragraph" w:customStyle="1" w:styleId="xtableparagraph">
    <w:name w:val="x_tableparagraph"/>
    <w:basedOn w:val="Normal"/>
    <w:rsid w:val="00B71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CO" w:eastAsia="es-MX"/>
    </w:rPr>
  </w:style>
  <w:style w:type="paragraph" w:styleId="Sinespaciado">
    <w:name w:val="No Spacing"/>
    <w:link w:val="SinespaciadoCar"/>
    <w:uiPriority w:val="1"/>
    <w:qFormat/>
    <w:rsid w:val="006423F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3FF"/>
    <w:rPr>
      <w:rFonts w:ascii="Calibri" w:eastAsia="Calibri" w:hAnsi="Calibri" w:cs="Calibri"/>
    </w:rPr>
  </w:style>
  <w:style w:type="table" w:styleId="Tablaconcuadrculaclara">
    <w:name w:val="Grid Table Light"/>
    <w:basedOn w:val="Tablanormal"/>
    <w:uiPriority w:val="40"/>
    <w:rsid w:val="00461DB3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\Desktop\2021\recoger\Plantilla%20ic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5E2C1AB47F4A308ADEED71B0DBA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5212D-CF43-4368-BF06-887EE78145EF}"/>
      </w:docPartPr>
      <w:docPartBody>
        <w:p w:rsidR="00043B61" w:rsidRDefault="008E5335" w:rsidP="008E5335">
          <w:pPr>
            <w:pStyle w:val="005E2C1AB47F4A308ADEED71B0DBAD10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9055F7A9AB0B45258D49A951DEC81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3F796-80D4-44F2-83F9-6689D0F1BE23}"/>
      </w:docPartPr>
      <w:docPartBody>
        <w:p w:rsidR="00043B61" w:rsidRDefault="008E5335" w:rsidP="008E5335">
          <w:pPr>
            <w:pStyle w:val="9055F7A9AB0B45258D49A951DEC8183A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2D1B7C1D82BE4315B7D4C04B0450B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7EFE7-C19A-4B1F-B832-9C128510F4E2}"/>
      </w:docPartPr>
      <w:docPartBody>
        <w:p w:rsidR="00043B61" w:rsidRDefault="008E5335" w:rsidP="008E5335">
          <w:pPr>
            <w:pStyle w:val="2D1B7C1D82BE4315B7D4C04B0450B0D9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1946975C22ED43E7AACC51CA2612D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8849E-EB29-4DFA-80B9-717C077C9A85}"/>
      </w:docPartPr>
      <w:docPartBody>
        <w:p w:rsidR="00043B61" w:rsidRDefault="008E5335" w:rsidP="008E5335">
          <w:pPr>
            <w:pStyle w:val="1946975C22ED43E7AACC51CA2612DD70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9D7073244E57414F8B6C49A74774A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9854D-7D5C-418E-B0E0-085941AC0E3F}"/>
      </w:docPartPr>
      <w:docPartBody>
        <w:p w:rsidR="00043B61" w:rsidRDefault="008E5335" w:rsidP="008E5335">
          <w:pPr>
            <w:pStyle w:val="9D7073244E57414F8B6C49A74774A69E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EA0D85908A614C11A8E6899F0E4BB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FDC50-1FC3-4857-8789-F4A44A8B8E97}"/>
      </w:docPartPr>
      <w:docPartBody>
        <w:p w:rsidR="00043B61" w:rsidRDefault="008E5335" w:rsidP="008E5335">
          <w:pPr>
            <w:pStyle w:val="EA0D85908A614C11A8E6899F0E4BBE3A"/>
          </w:pPr>
          <w:r w:rsidRPr="008C4599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FCC7400BA833438BA2C2E3418A45F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1FE20-5180-40B3-AE1D-951235ABE58F}"/>
      </w:docPartPr>
      <w:docPartBody>
        <w:p w:rsidR="00043B61" w:rsidRDefault="008E5335" w:rsidP="008E5335">
          <w:pPr>
            <w:pStyle w:val="FCC7400BA833438BA2C2E3418A45F69B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FE6F06169CF04F3C87CA8E6DBE17B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F7908-D059-431F-80D8-E665F862ACEF}"/>
      </w:docPartPr>
      <w:docPartBody>
        <w:p w:rsidR="00043B61" w:rsidRDefault="008E5335" w:rsidP="008E5335">
          <w:pPr>
            <w:pStyle w:val="FE6F06169CF04F3C87CA8E6DBE17BB8E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A00D36080F1941CEB360DAEBABADC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B0ABB-8771-48C4-8E69-73CFF8218B7F}"/>
      </w:docPartPr>
      <w:docPartBody>
        <w:p w:rsidR="00043B61" w:rsidRDefault="008E5335" w:rsidP="008E5335">
          <w:pPr>
            <w:pStyle w:val="A00D36080F1941CEB360DAEBABADCE71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23C041B0623442D4BCD59CBC64449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7D3AE-E9FD-4593-944A-62066485AB8A}"/>
      </w:docPartPr>
      <w:docPartBody>
        <w:p w:rsidR="00043B61" w:rsidRDefault="008E5335" w:rsidP="008E5335">
          <w:pPr>
            <w:pStyle w:val="23C041B0623442D4BCD59CBC644492DF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37BB9CF12F34FE88ADBEE6DF4D5F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E7FBF-87DE-414E-B77E-C7A71CD18127}"/>
      </w:docPartPr>
      <w:docPartBody>
        <w:p w:rsidR="00043B61" w:rsidRDefault="008E5335" w:rsidP="008E5335">
          <w:pPr>
            <w:pStyle w:val="B37BB9CF12F34FE88ADBEE6DF4D5F230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B44191E850E44A63B3DEA914F2C4B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3E729-A882-4AFE-8F73-521C190DA203}"/>
      </w:docPartPr>
      <w:docPartBody>
        <w:p w:rsidR="00043B61" w:rsidRDefault="008E5335" w:rsidP="008E5335">
          <w:pPr>
            <w:pStyle w:val="B44191E850E44A63B3DEA914F2C4B244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81964A5E7B684940BB482AE8751B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C7710-3742-4D5B-B48B-1060B9B838C8}"/>
      </w:docPartPr>
      <w:docPartBody>
        <w:p w:rsidR="00043B61" w:rsidRDefault="008E5335" w:rsidP="008E5335">
          <w:pPr>
            <w:pStyle w:val="81964A5E7B684940BB482AE8751B8A5B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  <w:docPart>
      <w:docPartPr>
        <w:name w:val="F2E8C255AE40482C8757A39C9B12E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7CB0B-EB8B-4ECF-A515-C178170E4D3E}"/>
      </w:docPartPr>
      <w:docPartBody>
        <w:p w:rsidR="00043B61" w:rsidRDefault="008E5335" w:rsidP="008E5335">
          <w:pPr>
            <w:pStyle w:val="F2E8C255AE40482C8757A39C9B12E92E"/>
          </w:pPr>
          <w:r w:rsidRPr="008C6B3D">
            <w:rPr>
              <w:rFonts w:ascii="Calibri" w:hAnsi="Calibri" w:cs="Calibri"/>
              <w:color w:val="0070C0"/>
              <w:szCs w:val="16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ourier New"/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fortaa SemiBold">
    <w:altName w:val="Calibri"/>
    <w:charset w:val="00"/>
    <w:family w:val="auto"/>
    <w:pitch w:val="variable"/>
    <w:sig w:usb0="A00002FF" w:usb1="40000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335"/>
    <w:rsid w:val="00043B61"/>
    <w:rsid w:val="003A171D"/>
    <w:rsid w:val="008E5335"/>
    <w:rsid w:val="00E74CE3"/>
    <w:rsid w:val="00F9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419" w:eastAsia="es-419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05E2C1AB47F4A308ADEED71B0DBAD10">
    <w:name w:val="005E2C1AB47F4A308ADEED71B0DBAD10"/>
    <w:rsid w:val="008E5335"/>
  </w:style>
  <w:style w:type="paragraph" w:customStyle="1" w:styleId="9055F7A9AB0B45258D49A951DEC8183A">
    <w:name w:val="9055F7A9AB0B45258D49A951DEC8183A"/>
    <w:rsid w:val="008E5335"/>
  </w:style>
  <w:style w:type="paragraph" w:customStyle="1" w:styleId="2D1B7C1D82BE4315B7D4C04B0450B0D9">
    <w:name w:val="2D1B7C1D82BE4315B7D4C04B0450B0D9"/>
    <w:rsid w:val="008E5335"/>
  </w:style>
  <w:style w:type="paragraph" w:customStyle="1" w:styleId="1946975C22ED43E7AACC51CA2612DD70">
    <w:name w:val="1946975C22ED43E7AACC51CA2612DD70"/>
    <w:rsid w:val="008E5335"/>
  </w:style>
  <w:style w:type="paragraph" w:customStyle="1" w:styleId="9D7073244E57414F8B6C49A74774A69E">
    <w:name w:val="9D7073244E57414F8B6C49A74774A69E"/>
    <w:rsid w:val="008E5335"/>
  </w:style>
  <w:style w:type="paragraph" w:customStyle="1" w:styleId="EA0D85908A614C11A8E6899F0E4BBE3A">
    <w:name w:val="EA0D85908A614C11A8E6899F0E4BBE3A"/>
    <w:rsid w:val="008E5335"/>
  </w:style>
  <w:style w:type="paragraph" w:customStyle="1" w:styleId="FCC7400BA833438BA2C2E3418A45F69B">
    <w:name w:val="FCC7400BA833438BA2C2E3418A45F69B"/>
    <w:rsid w:val="008E5335"/>
  </w:style>
  <w:style w:type="paragraph" w:customStyle="1" w:styleId="FE6F06169CF04F3C87CA8E6DBE17BB8E">
    <w:name w:val="FE6F06169CF04F3C87CA8E6DBE17BB8E"/>
    <w:rsid w:val="008E5335"/>
  </w:style>
  <w:style w:type="paragraph" w:customStyle="1" w:styleId="A00D36080F1941CEB360DAEBABADCE71">
    <w:name w:val="A00D36080F1941CEB360DAEBABADCE71"/>
    <w:rsid w:val="008E5335"/>
  </w:style>
  <w:style w:type="paragraph" w:customStyle="1" w:styleId="23C041B0623442D4BCD59CBC644492DF">
    <w:name w:val="23C041B0623442D4BCD59CBC644492DF"/>
    <w:rsid w:val="008E5335"/>
  </w:style>
  <w:style w:type="paragraph" w:customStyle="1" w:styleId="B37BB9CF12F34FE88ADBEE6DF4D5F230">
    <w:name w:val="B37BB9CF12F34FE88ADBEE6DF4D5F230"/>
    <w:rsid w:val="008E5335"/>
  </w:style>
  <w:style w:type="paragraph" w:customStyle="1" w:styleId="B44191E850E44A63B3DEA914F2C4B244">
    <w:name w:val="B44191E850E44A63B3DEA914F2C4B244"/>
    <w:rsid w:val="008E5335"/>
  </w:style>
  <w:style w:type="paragraph" w:customStyle="1" w:styleId="81964A5E7B684940BB482AE8751B8A5B">
    <w:name w:val="81964A5E7B684940BB482AE8751B8A5B"/>
    <w:rsid w:val="008E5335"/>
  </w:style>
  <w:style w:type="paragraph" w:customStyle="1" w:styleId="F2E8C255AE40482C8757A39C9B12E92E">
    <w:name w:val="F2E8C255AE40482C8757A39C9B12E92E"/>
    <w:rsid w:val="008E5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3223-20C7-4519-8E6F-2059B8E5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icde.dotx</Template>
  <TotalTime>0</TotalTime>
  <Pages>9</Pages>
  <Words>1029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de Perfil de Metadatos Tipo Geoservicios</vt:lpstr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de Perfil de Metadatos Tipo Geoservicios</dc:title>
  <dc:subject/>
  <dc:creator>Ana Julier Fonseca G</dc:creator>
  <cp:keywords/>
  <dc:description/>
  <cp:lastModifiedBy>Ana Julier Fonseca Gutierrez</cp:lastModifiedBy>
  <cp:revision>4</cp:revision>
  <cp:lastPrinted>2022-08-29T17:09:00Z</cp:lastPrinted>
  <dcterms:created xsi:type="dcterms:W3CDTF">2023-11-27T11:14:00Z</dcterms:created>
  <dcterms:modified xsi:type="dcterms:W3CDTF">2023-11-28T10:55:00Z</dcterms:modified>
</cp:coreProperties>
</file>