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826174757"/>
        <w:docPartObj>
          <w:docPartGallery w:val="Cover Pages"/>
          <w:docPartUnique/>
        </w:docPartObj>
      </w:sdtPr>
      <w:sdtEndPr/>
      <w:sdtContent>
        <w:p w14:paraId="59509D4F" w14:textId="69A77918" w:rsidR="00A23A90" w:rsidRDefault="003B6E10" w:rsidP="007B200A">
          <w:r w:rsidRPr="003B6E10">
            <w:rPr>
              <w:noProof/>
              <w:lang w:val="es-CO" w:eastAsia="es-CO"/>
            </w:rPr>
            <w:drawing>
              <wp:anchor distT="0" distB="0" distL="114300" distR="114300" simplePos="0" relativeHeight="251673600" behindDoc="0" locked="0" layoutInCell="1" allowOverlap="1" wp14:anchorId="3B968892" wp14:editId="2DF56E98">
                <wp:simplePos x="0" y="0"/>
                <wp:positionH relativeFrom="margin">
                  <wp:posOffset>1114425</wp:posOffset>
                </wp:positionH>
                <wp:positionV relativeFrom="paragraph">
                  <wp:posOffset>-561975</wp:posOffset>
                </wp:positionV>
                <wp:extent cx="1027430" cy="489585"/>
                <wp:effectExtent l="0" t="0" r="0" b="5715"/>
                <wp:wrapNone/>
                <wp:docPr id="5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7430" cy="489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3B6E10">
            <w:rPr>
              <w:noProof/>
              <w:lang w:val="es-CO" w:eastAsia="es-CO"/>
            </w:rPr>
            <w:drawing>
              <wp:anchor distT="0" distB="0" distL="114300" distR="114300" simplePos="0" relativeHeight="251674624" behindDoc="0" locked="0" layoutInCell="1" allowOverlap="1" wp14:anchorId="7E99EA98" wp14:editId="58F44484">
                <wp:simplePos x="0" y="0"/>
                <wp:positionH relativeFrom="page">
                  <wp:posOffset>8890</wp:posOffset>
                </wp:positionH>
                <wp:positionV relativeFrom="paragraph">
                  <wp:posOffset>-511048</wp:posOffset>
                </wp:positionV>
                <wp:extent cx="2150110" cy="361950"/>
                <wp:effectExtent l="0" t="0" r="2540" b="0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obiernodecolombia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0110" cy="361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A632A">
            <w:rPr>
              <w:noProof/>
              <w:lang w:val="es-CO" w:eastAsia="es-CO"/>
            </w:rPr>
            <w:drawing>
              <wp:anchor distT="0" distB="0" distL="114300" distR="114300" simplePos="0" relativeHeight="251670528" behindDoc="1" locked="0" layoutInCell="1" allowOverlap="1" wp14:anchorId="59509D5D" wp14:editId="57571791">
                <wp:simplePos x="0" y="0"/>
                <wp:positionH relativeFrom="page">
                  <wp:posOffset>-2507650</wp:posOffset>
                </wp:positionH>
                <wp:positionV relativeFrom="paragraph">
                  <wp:posOffset>-937147</wp:posOffset>
                </wp:positionV>
                <wp:extent cx="13740604" cy="7728507"/>
                <wp:effectExtent l="0" t="0" r="0" b="635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16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40604" cy="7728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135CB">
            <w:rPr>
              <w:noProof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9509D5F" wp14:editId="432FEA7F">
                    <wp:simplePos x="0" y="0"/>
                    <wp:positionH relativeFrom="column">
                      <wp:posOffset>2840512</wp:posOffset>
                    </wp:positionH>
                    <wp:positionV relativeFrom="paragraph">
                      <wp:posOffset>-1375784</wp:posOffset>
                    </wp:positionV>
                    <wp:extent cx="3299460" cy="8279704"/>
                    <wp:effectExtent l="0" t="0" r="0" b="7620"/>
                    <wp:wrapNone/>
                    <wp:docPr id="8" name="Rectángul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99460" cy="82797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215900" dist="622300" dir="10800000" sx="34000" sy="34000" algn="ctr" rotWithShape="0">
                                <a:srgbClr val="000000">
                                  <a:alpha val="63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52CD89A1" id="Rectángulo 8" o:spid="_x0000_s1026" style="position:absolute;margin-left:223.65pt;margin-top:-108.35pt;width:259.8pt;height:65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" fillcolor="white [3212]" stroked="f" strokeweight="1pt">
                    <v:shadow on="t" type="perspective" color="black" opacity="41287f" offset="-49pt,0" matrix="22282f,,,22282f"/>
                  </v:rect>
                </w:pict>
              </mc:Fallback>
            </mc:AlternateContent>
          </w:r>
        </w:p>
        <w:p w14:paraId="59509D50" w14:textId="47DBD30C" w:rsidR="00A23A90" w:rsidRDefault="00E135CB">
          <w:pPr>
            <w:spacing w:after="160" w:line="259" w:lineRule="auto"/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61312" behindDoc="0" locked="0" layoutInCell="1" allowOverlap="1" wp14:anchorId="59509D63" wp14:editId="2043D54B">
                <wp:simplePos x="0" y="0"/>
                <wp:positionH relativeFrom="column">
                  <wp:posOffset>2543175</wp:posOffset>
                </wp:positionH>
                <wp:positionV relativeFrom="paragraph">
                  <wp:posOffset>6877685</wp:posOffset>
                </wp:positionV>
                <wp:extent cx="3970751" cy="1661802"/>
                <wp:effectExtent l="0" t="0" r="0" b="0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 icde versiones_Mesa de trabajo 1 copia.png"/>
                        <pic:cNvPicPr/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2522"/>
                        <a:stretch/>
                      </pic:blipFill>
                      <pic:spPr bwMode="auto">
                        <a:xfrm>
                          <a:off x="0" y="0"/>
                          <a:ext cx="3970751" cy="16618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9509D65" wp14:editId="59509D66">
                    <wp:simplePos x="0" y="0"/>
                    <wp:positionH relativeFrom="page">
                      <wp:posOffset>-112734</wp:posOffset>
                    </wp:positionH>
                    <wp:positionV relativeFrom="paragraph">
                      <wp:posOffset>6203427</wp:posOffset>
                    </wp:positionV>
                    <wp:extent cx="7891145" cy="2687859"/>
                    <wp:effectExtent l="0" t="0" r="0" b="0"/>
                    <wp:wrapNone/>
                    <wp:docPr id="7" name="Rectángulo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891145" cy="2687859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112008FB" id="Rectángulo 7" o:spid="_x0000_s1026" style="position:absolute;margin-left:-8.9pt;margin-top:488.45pt;width:621.35pt;height:211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" fillcolor="#002060" stroked="f" strokeweight="1pt">
                    <w10:wrap anchorx="page"/>
                  </v:rect>
                </w:pict>
              </mc:Fallback>
            </mc:AlternateContent>
          </w:r>
          <w:r w:rsidR="00A23A90">
            <w:rPr>
              <w:noProof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9509D69" wp14:editId="59509D6A">
                    <wp:simplePos x="0" y="0"/>
                    <wp:positionH relativeFrom="column">
                      <wp:posOffset>3024726</wp:posOffset>
                    </wp:positionH>
                    <wp:positionV relativeFrom="paragraph">
                      <wp:posOffset>483538</wp:posOffset>
                    </wp:positionV>
                    <wp:extent cx="2842453" cy="5128591"/>
                    <wp:effectExtent l="0" t="0" r="0" b="0"/>
                    <wp:wrapNone/>
                    <wp:docPr id="9" name="Cuadro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42453" cy="512859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509D81" w14:textId="3FBF9E9A" w:rsidR="00A23A90" w:rsidRDefault="00504A1E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  <w:r w:rsidRPr="00030563"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  <w:t xml:space="preserve">Plantilla de </w:t>
                                </w:r>
                                <w:r w:rsidR="00CA4BC1" w:rsidRPr="00030563"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  <w:t xml:space="preserve">Perfil de </w:t>
                                </w:r>
                                <w:r w:rsidRPr="00030563"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  <w:t>Metadatos</w:t>
                                </w:r>
                                <w:r w:rsidR="00CA4BC1" w:rsidRPr="00030563"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  <w:t xml:space="preserve"> Tipo</w:t>
                                </w:r>
                                <w:r w:rsidRPr="00030563"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="005F3D8E"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  <w:t>Ge</w:t>
                                </w:r>
                                <w:r w:rsidR="00F12EC4"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  <w:t>o</w:t>
                                </w:r>
                                <w:r w:rsidR="003972A8" w:rsidRPr="00030563"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  <w:t>servicios</w:t>
                                </w:r>
                              </w:p>
                              <w:p w14:paraId="614A880A" w14:textId="77777777" w:rsidR="00030563" w:rsidRDefault="00030563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77D332F0" w14:textId="77777777" w:rsidR="00030563" w:rsidRDefault="00030563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0DD912C4" w14:textId="77777777" w:rsidR="00030563" w:rsidRDefault="00030563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46A3DE97" w14:textId="77777777" w:rsidR="00030563" w:rsidRDefault="00030563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50DE0581" w14:textId="77777777" w:rsidR="00030563" w:rsidRDefault="00030563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61C61602" w14:textId="77777777" w:rsidR="00030563" w:rsidRDefault="00030563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4F5E1FD4" w14:textId="77777777" w:rsidR="00030563" w:rsidRDefault="00030563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0BD67B3F" w14:textId="14CD9FFF" w:rsidR="00030563" w:rsidRPr="00030563" w:rsidRDefault="00030563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  <w:t>2022</w:t>
                                </w:r>
                              </w:p>
                              <w:p w14:paraId="59509D83" w14:textId="77777777" w:rsidR="00A23A90" w:rsidRPr="00030563" w:rsidRDefault="00A23A90" w:rsidP="008F1FA0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b w:val="0"/>
                                    <w:bCs/>
                                    <w:color w:val="0D5899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9509D69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9" o:spid="_x0000_s1026" type="#_x0000_t202" style="position:absolute;margin-left:238.15pt;margin-top:38.05pt;width:223.8pt;height:40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" fillcolor="white [3201]" stroked="f" strokeweight=".5pt">
                    <v:textbox>
                      <w:txbxContent>
                        <w:p w14:paraId="59509D81" w14:textId="3FBF9E9A" w:rsidR="00A23A90" w:rsidRDefault="00504A1E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  <w:r w:rsidRPr="00030563"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  <w:t xml:space="preserve">Plantilla de </w:t>
                          </w:r>
                          <w:r w:rsidR="00CA4BC1" w:rsidRPr="00030563"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  <w:t xml:space="preserve">Perfil de </w:t>
                          </w:r>
                          <w:r w:rsidRPr="00030563"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  <w:t>Metadatos</w:t>
                          </w:r>
                          <w:r w:rsidR="00CA4BC1" w:rsidRPr="00030563"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  <w:t xml:space="preserve"> Tipo</w:t>
                          </w:r>
                          <w:r w:rsidRPr="00030563"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  <w:t xml:space="preserve"> </w:t>
                          </w:r>
                          <w:r w:rsidR="005F3D8E"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  <w:t>Ge</w:t>
                          </w:r>
                          <w:r w:rsidR="00F12EC4"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  <w:t>o</w:t>
                          </w:r>
                          <w:bookmarkStart w:id="1" w:name="_GoBack"/>
                          <w:bookmarkEnd w:id="1"/>
                          <w:r w:rsidR="003972A8" w:rsidRPr="00030563"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  <w:t>servicios</w:t>
                          </w:r>
                        </w:p>
                        <w:p w14:paraId="614A880A" w14:textId="77777777" w:rsidR="00030563" w:rsidRDefault="00030563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</w:p>
                        <w:p w14:paraId="77D332F0" w14:textId="77777777" w:rsidR="00030563" w:rsidRDefault="00030563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</w:p>
                        <w:p w14:paraId="0DD912C4" w14:textId="77777777" w:rsidR="00030563" w:rsidRDefault="00030563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</w:p>
                        <w:p w14:paraId="46A3DE97" w14:textId="77777777" w:rsidR="00030563" w:rsidRDefault="00030563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</w:p>
                        <w:p w14:paraId="50DE0581" w14:textId="77777777" w:rsidR="00030563" w:rsidRDefault="00030563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</w:p>
                        <w:p w14:paraId="61C61602" w14:textId="77777777" w:rsidR="00030563" w:rsidRDefault="00030563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</w:p>
                        <w:p w14:paraId="4F5E1FD4" w14:textId="77777777" w:rsidR="00030563" w:rsidRDefault="00030563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</w:p>
                        <w:p w14:paraId="0BD67B3F" w14:textId="14CD9FFF" w:rsidR="00030563" w:rsidRPr="00030563" w:rsidRDefault="00030563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  <w:t>2022</w:t>
                          </w:r>
                        </w:p>
                        <w:p w14:paraId="59509D83" w14:textId="77777777" w:rsidR="00A23A90" w:rsidRPr="00030563" w:rsidRDefault="00A23A90" w:rsidP="008F1FA0">
                          <w:pPr>
                            <w:spacing w:line="240" w:lineRule="auto"/>
                            <w:rPr>
                              <w:rFonts w:ascii="Arial" w:hAnsi="Arial" w:cs="Arial"/>
                              <w:b w:val="0"/>
                              <w:bCs/>
                              <w:color w:val="0D5899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A23A90">
            <w:br w:type="page"/>
          </w:r>
        </w:p>
      </w:sdtContent>
    </w:sdt>
    <w:p w14:paraId="03F1D391" w14:textId="026A70DD" w:rsidR="005901A6" w:rsidRDefault="00AF6670" w:rsidP="005901A6">
      <w:pPr>
        <w:pStyle w:val="TtulodeTDC"/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509D6D" wp14:editId="4080A2BD">
                <wp:simplePos x="0" y="0"/>
                <wp:positionH relativeFrom="column">
                  <wp:posOffset>3038475</wp:posOffset>
                </wp:positionH>
                <wp:positionV relativeFrom="paragraph">
                  <wp:posOffset>8298180</wp:posOffset>
                </wp:positionV>
                <wp:extent cx="2654935" cy="438150"/>
                <wp:effectExtent l="0" t="0" r="0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57EDD0" id="Rectángulo 20" o:spid="_x0000_s1026" style="position:absolute;margin-left:239.25pt;margin-top:653.4pt;width:209.05pt;height:3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" fillcolor="white [3212]" stroked="f" strokeweight="1pt"/>
            </w:pict>
          </mc:Fallback>
        </mc:AlternateContent>
      </w:r>
      <w:r w:rsidR="001303E5">
        <w:rPr>
          <w:noProof/>
        </w:rPr>
        <mc:AlternateContent>
          <mc:Choice Requires="wps">
            <w:drawing>
              <wp:anchor distT="365760" distB="365760" distL="0" distR="0" simplePos="0" relativeHeight="251666432" behindDoc="0" locked="0" layoutInCell="1" allowOverlap="1" wp14:anchorId="59509D6B" wp14:editId="1CDFA8BB">
                <wp:simplePos x="0" y="0"/>
                <wp:positionH relativeFrom="margin">
                  <wp:align>left</wp:align>
                </wp:positionH>
                <wp:positionV relativeFrom="margin">
                  <wp:posOffset>6139815</wp:posOffset>
                </wp:positionV>
                <wp:extent cx="5448300" cy="1914525"/>
                <wp:effectExtent l="0" t="0" r="0" b="9525"/>
                <wp:wrapTopAndBottom/>
                <wp:docPr id="148" name="Rectángul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09D84" w14:textId="77777777" w:rsidR="00DF6A79" w:rsidRPr="00F664B5" w:rsidRDefault="00DF6A79" w:rsidP="00AF6670">
                            <w:pPr>
                              <w:jc w:val="both"/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Esta publicación se da en el marco del Contrato de Prés</w:t>
                            </w:r>
                            <w:r w:rsidR="00C32DC3"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 xml:space="preserve">tamo No. 8937 8937-CO del 13 de </w:t>
                            </w:r>
                            <w:r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agosto de 2019 con el Banco Internacional de Reconstrucción y Fomento (BIRF), así como</w:t>
                            </w:r>
                            <w:r w:rsidR="00C32DC3"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del Contrato de Préstamo No. 8937 4856/OC-CO firmado con el Banco Interamericano de</w:t>
                            </w:r>
                            <w:r w:rsidR="00C32DC3"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Desarrollo (BID) el 25 de octubre de 2019, con el propósito de ejecutar el “Programa para</w:t>
                            </w:r>
                            <w:r w:rsidR="00C32DC3"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la Adopción e Implementación de un Catastro Multipropósito Rural – Urbano”, mediante</w:t>
                            </w:r>
                            <w:r w:rsidR="00C32DC3"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el Subcomponente 2.4 Fortalecimiento de la ICDE.</w:t>
                            </w:r>
                          </w:p>
                          <w:p w14:paraId="59509D85" w14:textId="77777777" w:rsidR="00C32DC3" w:rsidRDefault="00C32DC3" w:rsidP="00DF6A79">
                            <w:pPr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</w:p>
                          <w:p w14:paraId="59509D86" w14:textId="77777777" w:rsidR="00C32DC3" w:rsidRDefault="00C32DC3" w:rsidP="00C32DC3">
                            <w:pPr>
                              <w:jc w:val="right"/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59509D89" wp14:editId="59509D8A">
                                  <wp:extent cx="1398189" cy="456729"/>
                                  <wp:effectExtent l="0" t="0" r="0" b="635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bid-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5296" cy="468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59509D8B" wp14:editId="59509D8C">
                                  <wp:extent cx="1521339" cy="496956"/>
                                  <wp:effectExtent l="0" t="0" r="3175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banco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4772" cy="530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509D87" w14:textId="77777777" w:rsidR="00C32DC3" w:rsidRDefault="00C32DC3" w:rsidP="00DF6A79">
                            <w:pPr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</w:p>
                          <w:p w14:paraId="59509D88" w14:textId="77777777" w:rsidR="00C32DC3" w:rsidRPr="00DF6A79" w:rsidRDefault="00C32DC3" w:rsidP="00DF6A79">
                            <w:pPr>
                              <w:rPr>
                                <w:rFonts w:ascii="Arial" w:hAnsi="Arial"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509D6B" id="Rectángulo 148" o:spid="_x0000_s1027" style="position:absolute;margin-left:0;margin-top:483.45pt;width:429pt;height:150.75pt;z-index:251666432;visibility:visible;mso-wrap-style:square;mso-width-percent:0;mso-height-percent:0;mso-wrap-distance-left:0;mso-wrap-distance-top:28.8pt;mso-wrap-distance-right:0;mso-wrap-distance-bottom:28.8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" filled="f" stroked="f" strokeweight="1pt">
                <v:textbox inset="0,0,0,0">
                  <w:txbxContent>
                    <w:p w14:paraId="59509D84" w14:textId="77777777" w:rsidR="00DF6A79" w:rsidRPr="00F664B5" w:rsidRDefault="00DF6A79" w:rsidP="00AF6670">
                      <w:pPr>
                        <w:jc w:val="both"/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>Esta publicación se da en el marco del Contrato de Prés</w:t>
                      </w:r>
                      <w:r w:rsidR="00C32DC3"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 xml:space="preserve">tamo No. 8937 8937-CO del 13 de </w:t>
                      </w:r>
                      <w:r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>agosto de 2019 con el Banco Internacional de Reconstrucción y Fomento (BIRF), así como</w:t>
                      </w:r>
                      <w:r w:rsidR="00C32DC3"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 xml:space="preserve"> </w:t>
                      </w:r>
                      <w:r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>del Contrato de Préstamo No. 8937 4856/OC-CO firmado con el Banco Interamericano de</w:t>
                      </w:r>
                      <w:r w:rsidR="00C32DC3"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 xml:space="preserve"> </w:t>
                      </w:r>
                      <w:r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>Desarrollo (BID) el 25 de octubre de 2019, con el propósito de ejecutar el “Programa para</w:t>
                      </w:r>
                      <w:r w:rsidR="00C32DC3"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 xml:space="preserve"> </w:t>
                      </w:r>
                      <w:r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>la Adopción e Implementación de un Catastro Multipropósito Rural – Urbano”, mediante</w:t>
                      </w:r>
                      <w:r w:rsidR="00C32DC3"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 xml:space="preserve"> </w:t>
                      </w:r>
                      <w:r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>el Subcomponente 2.4 Fortalecimiento de la ICDE.</w:t>
                      </w:r>
                    </w:p>
                    <w:p w14:paraId="59509D85" w14:textId="77777777" w:rsidR="00C32DC3" w:rsidRDefault="00C32DC3" w:rsidP="00DF6A79">
                      <w:pPr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</w:p>
                    <w:p w14:paraId="59509D86" w14:textId="77777777" w:rsidR="00C32DC3" w:rsidRDefault="00C32DC3" w:rsidP="00C32DC3">
                      <w:pPr>
                        <w:jc w:val="right"/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59509D89" wp14:editId="59509D8A">
                            <wp:extent cx="1398189" cy="456729"/>
                            <wp:effectExtent l="0" t="0" r="0" b="635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bid-1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5296" cy="468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59509D8B" wp14:editId="59509D8C">
                            <wp:extent cx="1521339" cy="496956"/>
                            <wp:effectExtent l="0" t="0" r="3175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banco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4772" cy="530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509D87" w14:textId="77777777" w:rsidR="00C32DC3" w:rsidRDefault="00C32DC3" w:rsidP="00DF6A79">
                      <w:pPr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</w:p>
                    <w:p w14:paraId="59509D88" w14:textId="77777777" w:rsidR="00C32DC3" w:rsidRPr="00DF6A79" w:rsidRDefault="00C32DC3" w:rsidP="00DF6A79">
                      <w:pPr>
                        <w:rPr>
                          <w:rFonts w:ascii="Arial" w:hAnsi="Arial"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DF6A79">
        <w:br w:type="page"/>
      </w:r>
      <w:r w:rsidR="005901A6">
        <w:lastRenderedPageBreak/>
        <w:t xml:space="preserve"> </w:t>
      </w:r>
    </w:p>
    <w:p w14:paraId="04A51CAA" w14:textId="77777777" w:rsidR="00B71EB4" w:rsidRPr="005E23D9" w:rsidRDefault="00B71EB4" w:rsidP="00B71EB4">
      <w:pPr>
        <w:rPr>
          <w:rFonts w:cs="Arial"/>
          <w:color w:val="auto"/>
        </w:rPr>
      </w:pPr>
      <w:r w:rsidRPr="005E23D9">
        <w:rPr>
          <w:rFonts w:cs="Arial"/>
          <w:color w:val="auto"/>
        </w:rPr>
        <w:t xml:space="preserve">Información del documento </w:t>
      </w:r>
    </w:p>
    <w:tbl>
      <w:tblPr>
        <w:tblW w:w="0" w:type="auto"/>
        <w:tblInd w:w="-10" w:type="dxa"/>
        <w:shd w:val="clear" w:color="auto" w:fill="FFFFFF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43"/>
        <w:gridCol w:w="5801"/>
      </w:tblGrid>
      <w:tr w:rsidR="00B71EB4" w:rsidRPr="001A07FF" w14:paraId="32165E87" w14:textId="77777777" w:rsidTr="00D36A6C">
        <w:trPr>
          <w:trHeight w:val="304"/>
        </w:trPr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D495410" w14:textId="77777777" w:rsidR="00B71EB4" w:rsidRPr="001A07FF" w:rsidRDefault="00B71EB4" w:rsidP="00D36A6C">
            <w:pPr>
              <w:pStyle w:val="xtableparagraph"/>
              <w:spacing w:before="0" w:beforeAutospacing="0" w:after="0" w:afterAutospacing="0" w:line="268" w:lineRule="atLeast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1A07FF">
              <w:rPr>
                <w:rFonts w:ascii="Arial" w:hAnsi="Arial" w:cs="Arial"/>
                <w:bCs/>
                <w:color w:val="FFFFFF" w:themeColor="background1"/>
                <w:sz w:val="22"/>
                <w:szCs w:val="22"/>
                <w:bdr w:val="none" w:sz="0" w:space="0" w:color="auto" w:frame="1"/>
                <w:lang w:val="es-ES"/>
              </w:rPr>
              <w:t>Proyecto </w:t>
            </w:r>
          </w:p>
        </w:tc>
        <w:tc>
          <w:tcPr>
            <w:tcW w:w="58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2ACD65" w14:textId="77777777" w:rsidR="00B71EB4" w:rsidRPr="001A07FF" w:rsidRDefault="00B71EB4" w:rsidP="00D36A6C">
            <w:pPr>
              <w:pStyle w:val="xtableparagraph"/>
              <w:spacing w:before="0" w:beforeAutospacing="0" w:after="0" w:afterAutospacing="0" w:line="268" w:lineRule="atLeast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1A07FF">
              <w:rPr>
                <w:rFonts w:ascii="Arial" w:hAnsi="Arial" w:cs="Arial"/>
                <w:color w:val="FFFFFF" w:themeColor="background1"/>
                <w:sz w:val="22"/>
                <w:szCs w:val="22"/>
                <w:bdr w:val="none" w:sz="0" w:space="0" w:color="auto" w:frame="1"/>
                <w:lang w:val="es-ES"/>
              </w:rPr>
              <w:t>“Programa para la Adopción e Implementación de un Catastro Multipropósito Rural – Urbano”, mediante el Subcomponente 2.4 Fortalecimiento de la ICDE.</w:t>
            </w:r>
          </w:p>
        </w:tc>
      </w:tr>
      <w:tr w:rsidR="00B71EB4" w:rsidRPr="001A07FF" w14:paraId="27039902" w14:textId="77777777" w:rsidTr="00D36A6C">
        <w:trPr>
          <w:trHeight w:val="270"/>
        </w:trPr>
        <w:tc>
          <w:tcPr>
            <w:tcW w:w="26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353BC9" w14:textId="77777777" w:rsidR="00B71EB4" w:rsidRPr="001A07FF" w:rsidRDefault="00B71EB4" w:rsidP="00D36A6C">
            <w:pPr>
              <w:pStyle w:val="xtableparagraph"/>
              <w:spacing w:before="0" w:beforeAutospacing="0" w:after="0" w:afterAutospacing="0" w:line="249" w:lineRule="atLeast"/>
              <w:ind w:left="107"/>
              <w:rPr>
                <w:rFonts w:ascii="Arial" w:hAnsi="Arial" w:cs="Arial"/>
                <w:sz w:val="22"/>
                <w:szCs w:val="22"/>
              </w:rPr>
            </w:pPr>
            <w:r w:rsidRPr="001A07FF"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  <w:t>Identificador </w:t>
            </w:r>
          </w:p>
        </w:tc>
        <w:tc>
          <w:tcPr>
            <w:tcW w:w="5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434038" w14:textId="5D184FB0" w:rsidR="00B71EB4" w:rsidRPr="002213E8" w:rsidRDefault="00041143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  <w:t>PL-GD-</w:t>
            </w:r>
            <w:r w:rsidR="00B71EB4"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  <w:t>05</w:t>
            </w:r>
          </w:p>
        </w:tc>
      </w:tr>
      <w:tr w:rsidR="00B71EB4" w:rsidRPr="001A07FF" w14:paraId="2548931C" w14:textId="77777777" w:rsidTr="00D36A6C">
        <w:trPr>
          <w:trHeight w:val="268"/>
        </w:trPr>
        <w:tc>
          <w:tcPr>
            <w:tcW w:w="26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11B472" w14:textId="77777777" w:rsidR="00B71EB4" w:rsidRPr="001A07FF" w:rsidRDefault="00B71EB4" w:rsidP="00D36A6C">
            <w:pPr>
              <w:pStyle w:val="xtableparagraph"/>
              <w:spacing w:before="0" w:beforeAutospacing="0" w:after="0" w:afterAutospacing="0" w:line="248" w:lineRule="atLeast"/>
              <w:ind w:left="107"/>
              <w:rPr>
                <w:rFonts w:ascii="Arial" w:hAnsi="Arial" w:cs="Arial"/>
                <w:sz w:val="22"/>
                <w:szCs w:val="22"/>
              </w:rPr>
            </w:pPr>
            <w:r w:rsidRPr="001A07FF"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  <w:t>Nombre</w:t>
            </w:r>
            <w:r w:rsidRPr="001A07FF">
              <w:rPr>
                <w:rFonts w:ascii="Arial" w:hAnsi="Arial" w:cs="Arial"/>
                <w:spacing w:val="-1"/>
                <w:sz w:val="22"/>
                <w:szCs w:val="22"/>
                <w:bdr w:val="none" w:sz="0" w:space="0" w:color="auto" w:frame="1"/>
                <w:lang w:val="es-ES"/>
              </w:rPr>
              <w:t> </w:t>
            </w:r>
            <w:r w:rsidRPr="001A07FF"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  <w:t>del</w:t>
            </w:r>
            <w:r w:rsidRPr="001A07FF">
              <w:rPr>
                <w:rFonts w:ascii="Arial" w:hAnsi="Arial" w:cs="Arial"/>
                <w:spacing w:val="-1"/>
                <w:sz w:val="22"/>
                <w:szCs w:val="22"/>
                <w:bdr w:val="none" w:sz="0" w:space="0" w:color="auto" w:frame="1"/>
                <w:lang w:val="es-ES"/>
              </w:rPr>
              <w:t> </w:t>
            </w:r>
            <w:r w:rsidRPr="001A07FF"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  <w:t>documento </w:t>
            </w:r>
          </w:p>
        </w:tc>
        <w:tc>
          <w:tcPr>
            <w:tcW w:w="5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4467A2" w14:textId="3D1E20C4" w:rsidR="00B71EB4" w:rsidRPr="002213E8" w:rsidRDefault="00B71EB4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B71EB4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Plantilla de Perfil de Metadatos Tipo Geoservicios</w:t>
            </w:r>
          </w:p>
        </w:tc>
      </w:tr>
      <w:tr w:rsidR="00B71EB4" w:rsidRPr="001A07FF" w14:paraId="73204221" w14:textId="77777777" w:rsidTr="00D36A6C">
        <w:trPr>
          <w:trHeight w:val="268"/>
        </w:trPr>
        <w:tc>
          <w:tcPr>
            <w:tcW w:w="26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406A2B" w14:textId="77777777" w:rsidR="00B71EB4" w:rsidRPr="001A07FF" w:rsidRDefault="00B71EB4" w:rsidP="00D36A6C">
            <w:pPr>
              <w:pStyle w:val="xtableparagraph"/>
              <w:spacing w:before="0" w:beforeAutospacing="0" w:after="0" w:afterAutospacing="0" w:line="248" w:lineRule="atLeast"/>
              <w:ind w:left="107"/>
              <w:rPr>
                <w:rFonts w:ascii="Arial" w:hAnsi="Arial" w:cs="Arial"/>
                <w:sz w:val="22"/>
                <w:szCs w:val="22"/>
              </w:rPr>
            </w:pPr>
            <w:r w:rsidRPr="001A07FF"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  <w:t>Estado </w:t>
            </w:r>
          </w:p>
        </w:tc>
        <w:tc>
          <w:tcPr>
            <w:tcW w:w="5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35DB05" w14:textId="77777777" w:rsidR="00B71EB4" w:rsidRPr="002213E8" w:rsidRDefault="00B71EB4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Vigente</w:t>
            </w:r>
          </w:p>
        </w:tc>
      </w:tr>
    </w:tbl>
    <w:p w14:paraId="3795DACF" w14:textId="77777777" w:rsidR="00B71EB4" w:rsidRDefault="00B71EB4" w:rsidP="00B71EB4">
      <w:pPr>
        <w:rPr>
          <w:rFonts w:cs="Arial"/>
          <w:color w:val="auto"/>
        </w:rPr>
      </w:pPr>
    </w:p>
    <w:p w14:paraId="0AF8038E" w14:textId="77777777" w:rsidR="00B71EB4" w:rsidRPr="005E23D9" w:rsidRDefault="00B71EB4" w:rsidP="00B71EB4">
      <w:pPr>
        <w:rPr>
          <w:rFonts w:cs="Arial"/>
          <w:color w:val="auto"/>
        </w:rPr>
      </w:pPr>
      <w:r w:rsidRPr="005E23D9">
        <w:rPr>
          <w:rFonts w:cs="Arial"/>
          <w:color w:val="auto"/>
        </w:rPr>
        <w:t>Control de versiones del documento</w:t>
      </w:r>
    </w:p>
    <w:tbl>
      <w:tblPr>
        <w:tblW w:w="0" w:type="auto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4"/>
        <w:gridCol w:w="1232"/>
        <w:gridCol w:w="2546"/>
        <w:gridCol w:w="2101"/>
        <w:gridCol w:w="1689"/>
      </w:tblGrid>
      <w:tr w:rsidR="00B71EB4" w:rsidRPr="001A07FF" w14:paraId="137FB66C" w14:textId="77777777" w:rsidTr="00D36A6C">
        <w:trPr>
          <w:trHeight w:val="268"/>
        </w:trPr>
        <w:tc>
          <w:tcPr>
            <w:tcW w:w="884" w:type="dxa"/>
            <w:tcBorders>
              <w:top w:val="single" w:sz="8" w:space="0" w:color="1F4E79"/>
              <w:left w:val="single" w:sz="8" w:space="0" w:color="1F4E79"/>
              <w:bottom w:val="single" w:sz="4" w:space="0" w:color="auto"/>
              <w:right w:val="single" w:sz="8" w:space="0" w:color="1F4E79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AD1595" w14:textId="77777777" w:rsidR="00B71EB4" w:rsidRPr="001A07FF" w:rsidRDefault="00B71EB4" w:rsidP="00D36A6C">
            <w:pPr>
              <w:pStyle w:val="xtableparagraph"/>
              <w:spacing w:before="0" w:beforeAutospacing="0" w:after="0" w:afterAutospacing="0" w:line="249" w:lineRule="atLeast"/>
              <w:ind w:left="74"/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1A07FF"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  <w:t>Versión </w:t>
            </w:r>
          </w:p>
        </w:tc>
        <w:tc>
          <w:tcPr>
            <w:tcW w:w="1232" w:type="dxa"/>
            <w:tcBorders>
              <w:top w:val="single" w:sz="8" w:space="0" w:color="1F4E79"/>
              <w:left w:val="nil"/>
              <w:bottom w:val="single" w:sz="4" w:space="0" w:color="auto"/>
              <w:right w:val="single" w:sz="8" w:space="0" w:color="1F4E79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21DB67" w14:textId="77777777" w:rsidR="00B71EB4" w:rsidRPr="001A07FF" w:rsidRDefault="00B71EB4" w:rsidP="00D36A6C">
            <w:pPr>
              <w:pStyle w:val="xtableparagraph"/>
              <w:spacing w:before="0" w:beforeAutospacing="0" w:after="0" w:afterAutospacing="0" w:line="249" w:lineRule="atLeast"/>
              <w:ind w:left="51" w:right="41"/>
              <w:jc w:val="center"/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1A07FF"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  <w:t>Fecha </w:t>
            </w:r>
          </w:p>
        </w:tc>
        <w:tc>
          <w:tcPr>
            <w:tcW w:w="2546" w:type="dxa"/>
            <w:tcBorders>
              <w:top w:val="single" w:sz="8" w:space="0" w:color="1F4E79"/>
              <w:left w:val="nil"/>
              <w:bottom w:val="single" w:sz="4" w:space="0" w:color="auto"/>
              <w:right w:val="single" w:sz="8" w:space="0" w:color="1F4E79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EAFC4D" w14:textId="77777777" w:rsidR="00B71EB4" w:rsidRPr="001A07FF" w:rsidRDefault="00B71EB4" w:rsidP="00D36A6C">
            <w:pPr>
              <w:pStyle w:val="xtableparagraph"/>
              <w:spacing w:before="0" w:beforeAutospacing="0" w:after="0" w:afterAutospacing="0" w:line="249" w:lineRule="atLeast"/>
              <w:ind w:right="137"/>
              <w:jc w:val="right"/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1A07FF"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  <w:t>Descripción del cambio </w:t>
            </w:r>
          </w:p>
        </w:tc>
        <w:tc>
          <w:tcPr>
            <w:tcW w:w="2101" w:type="dxa"/>
            <w:tcBorders>
              <w:top w:val="single" w:sz="8" w:space="0" w:color="1F4E79"/>
              <w:left w:val="nil"/>
              <w:bottom w:val="single" w:sz="4" w:space="0" w:color="auto"/>
              <w:right w:val="single" w:sz="8" w:space="0" w:color="1F4E79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DDCF71" w14:textId="77777777" w:rsidR="00B71EB4" w:rsidRPr="001A07FF" w:rsidRDefault="00B71EB4" w:rsidP="00D36A6C">
            <w:pPr>
              <w:pStyle w:val="xtableparagraph"/>
              <w:spacing w:before="0" w:beforeAutospacing="0" w:after="0" w:afterAutospacing="0" w:line="249" w:lineRule="atLeast"/>
              <w:jc w:val="center"/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1A07FF"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  <w:t>Elaborado por</w:t>
            </w:r>
          </w:p>
        </w:tc>
        <w:tc>
          <w:tcPr>
            <w:tcW w:w="1689" w:type="dxa"/>
            <w:tcBorders>
              <w:top w:val="single" w:sz="8" w:space="0" w:color="1F4E79"/>
              <w:left w:val="nil"/>
              <w:bottom w:val="single" w:sz="4" w:space="0" w:color="auto"/>
              <w:right w:val="single" w:sz="8" w:space="0" w:color="1F4E79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6C081A" w14:textId="77777777" w:rsidR="00B71EB4" w:rsidRPr="001A07FF" w:rsidRDefault="00B71EB4" w:rsidP="00D36A6C">
            <w:pPr>
              <w:pStyle w:val="xtableparagraph"/>
              <w:spacing w:before="0" w:beforeAutospacing="0" w:after="0" w:afterAutospacing="0" w:line="249" w:lineRule="atLeast"/>
              <w:ind w:left="186"/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  <w:t>Aprobado</w:t>
            </w:r>
            <w:r w:rsidRPr="001A07FF"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  <w:t> por </w:t>
            </w:r>
          </w:p>
        </w:tc>
      </w:tr>
      <w:tr w:rsidR="00B71EB4" w:rsidRPr="001A07FF" w14:paraId="321E7319" w14:textId="77777777" w:rsidTr="003B6E10">
        <w:trPr>
          <w:trHeight w:val="342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861312" w14:textId="0E0A4DAF" w:rsidR="00B71EB4" w:rsidRPr="002213E8" w:rsidRDefault="00B71EB4" w:rsidP="003B6E10">
            <w:pPr>
              <w:pStyle w:val="xtableparagraph"/>
              <w:spacing w:before="0" w:beforeAutospacing="0" w:after="0" w:afterAutospacing="0"/>
              <w:jc w:val="center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1.0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96581B" w14:textId="3C52E680" w:rsidR="00B71EB4" w:rsidRPr="002213E8" w:rsidRDefault="00B71EB4" w:rsidP="003B6E10">
            <w:pPr>
              <w:pStyle w:val="xtableparagraph"/>
              <w:spacing w:before="0" w:beforeAutospacing="0" w:after="0" w:afterAutospacing="0"/>
              <w:ind w:right="111"/>
              <w:jc w:val="center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04/11/2020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BED0FC" w14:textId="5361919E" w:rsidR="00B71EB4" w:rsidRPr="002213E8" w:rsidRDefault="00B71EB4" w:rsidP="003B6E10">
            <w:pPr>
              <w:pStyle w:val="xtableparagraph"/>
              <w:spacing w:before="0" w:beforeAutospacing="0" w:after="0" w:afterAutospacing="0"/>
              <w:ind w:right="146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Creación del documento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6430D6" w14:textId="611C416C" w:rsidR="00B71EB4" w:rsidRPr="002213E8" w:rsidRDefault="00B71EB4" w:rsidP="003B6E10">
            <w:pPr>
              <w:pStyle w:val="xtableparagraph"/>
              <w:spacing w:before="0" w:beforeAutospacing="0" w:after="0" w:afterAutospacing="0" w:line="268" w:lineRule="atLeast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GIT – Gobierno</w:t>
            </w:r>
          </w:p>
          <w:p w14:paraId="06B23AB1" w14:textId="1406C313" w:rsidR="00B71EB4" w:rsidRPr="002213E8" w:rsidRDefault="00B71EB4" w:rsidP="003B6E10">
            <w:pPr>
              <w:pStyle w:val="xtableparagraph"/>
              <w:spacing w:before="0" w:beforeAutospacing="0" w:after="0" w:afterAutospacing="0" w:line="249" w:lineRule="atLeast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Geoespacial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824D92" w14:textId="62766686" w:rsidR="00B71EB4" w:rsidRPr="007F6BD6" w:rsidRDefault="00B71EB4" w:rsidP="003B6E10">
            <w:pPr>
              <w:pStyle w:val="xtableparagraph"/>
              <w:spacing w:before="0" w:beforeAutospacing="0" w:after="0" w:afterAutospacing="0" w:line="268" w:lineRule="atLeast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7F6BD6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GIT – Gobierno</w:t>
            </w:r>
          </w:p>
          <w:p w14:paraId="67E6DFDC" w14:textId="77777777" w:rsidR="00B71EB4" w:rsidRPr="007F6BD6" w:rsidRDefault="00B71EB4" w:rsidP="003B6E10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7F6BD6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Geoespacial</w:t>
            </w:r>
          </w:p>
          <w:p w14:paraId="1F26E4A6" w14:textId="77777777" w:rsidR="00B71EB4" w:rsidRPr="002213E8" w:rsidRDefault="00B71EB4" w:rsidP="003B6E10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7F6BD6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 xml:space="preserve">Oficina CIAF </w:t>
            </w:r>
            <w:r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–</w:t>
            </w:r>
            <w:r w:rsidRPr="007F6BD6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 xml:space="preserve"> IGAC</w:t>
            </w:r>
          </w:p>
        </w:tc>
      </w:tr>
      <w:tr w:rsidR="00B71EB4" w:rsidRPr="001A07FF" w14:paraId="67413BFB" w14:textId="77777777" w:rsidTr="003B6E10">
        <w:trPr>
          <w:trHeight w:val="236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241CD" w14:textId="77777777" w:rsidR="00B71EB4" w:rsidRPr="002213E8" w:rsidRDefault="00B71EB4" w:rsidP="003B6E10">
            <w:pPr>
              <w:pStyle w:val="xtableparagraph"/>
              <w:spacing w:before="0" w:beforeAutospacing="0" w:after="0" w:afterAutospacing="0"/>
              <w:jc w:val="center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1.1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132666" w14:textId="1CFA2FCE" w:rsidR="00B71EB4" w:rsidRPr="002213E8" w:rsidRDefault="00A06FCE" w:rsidP="003B6E10">
            <w:pPr>
              <w:pStyle w:val="xtableparagraph"/>
              <w:spacing w:before="0" w:beforeAutospacing="0" w:after="0" w:afterAutospacing="0"/>
              <w:ind w:right="111"/>
              <w:jc w:val="center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24</w:t>
            </w:r>
            <w:r w:rsidR="00C959EC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/</w:t>
            </w:r>
            <w:r w:rsidR="00B71EB4"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08</w:t>
            </w:r>
            <w:r w:rsidR="00C959EC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/</w:t>
            </w:r>
            <w:r w:rsidR="00B71EB4"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2022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B4D11F" w14:textId="77777777" w:rsidR="00B71EB4" w:rsidRPr="002213E8" w:rsidRDefault="00B71EB4" w:rsidP="003B6E10">
            <w:pPr>
              <w:pStyle w:val="xtableparagraph"/>
              <w:spacing w:before="0" w:beforeAutospacing="0" w:after="0" w:afterAutospacing="0"/>
              <w:ind w:right="146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Revisión y ajuste de formato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C789B2" w14:textId="1ECDF604" w:rsidR="00B71EB4" w:rsidRPr="002213E8" w:rsidRDefault="00F66676" w:rsidP="003B6E10">
            <w:pPr>
              <w:pStyle w:val="xtableparagraph"/>
              <w:spacing w:before="0" w:beforeAutospacing="0" w:after="0" w:afterAutospacing="0" w:line="268" w:lineRule="atLeast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 xml:space="preserve">Miguel </w:t>
            </w:r>
            <w:r w:rsidR="00826AE7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Ángel</w:t>
            </w:r>
            <w:r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 xml:space="preserve"> Ortiz Salamanc</w:t>
            </w:r>
            <w:r w:rsidR="00B71EB4" w:rsidRPr="0065679F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a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FA6030" w14:textId="73480C7A" w:rsidR="00B71EB4" w:rsidRPr="007F6BD6" w:rsidRDefault="00B71EB4" w:rsidP="003B6E10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7F6BD6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CTO – ICDE</w:t>
            </w:r>
          </w:p>
          <w:p w14:paraId="2948C1D8" w14:textId="77777777" w:rsidR="00B71EB4" w:rsidRPr="002213E8" w:rsidRDefault="00B71EB4" w:rsidP="003B6E10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7F6BD6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Subdirección de Información IGA</w:t>
            </w:r>
            <w:r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C</w:t>
            </w:r>
          </w:p>
        </w:tc>
      </w:tr>
    </w:tbl>
    <w:p w14:paraId="4CA6F515" w14:textId="77777777" w:rsidR="00B71EB4" w:rsidRDefault="00B71EB4" w:rsidP="00B71EB4">
      <w:pPr>
        <w:rPr>
          <w:rFonts w:cs="Arial"/>
          <w:sz w:val="72"/>
          <w:szCs w:val="72"/>
        </w:rPr>
      </w:pPr>
    </w:p>
    <w:p w14:paraId="6F4E0C29" w14:textId="77777777" w:rsidR="005901A6" w:rsidRDefault="005901A6" w:rsidP="005901A6">
      <w:pPr>
        <w:pStyle w:val="TtulodeTDC"/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</w:pPr>
    </w:p>
    <w:p w14:paraId="2035715B" w14:textId="77777777" w:rsidR="005901A6" w:rsidRDefault="005901A6" w:rsidP="005901A6">
      <w:pPr>
        <w:pStyle w:val="TtulodeTDC"/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</w:pPr>
    </w:p>
    <w:p w14:paraId="3D4A6CFA" w14:textId="77777777" w:rsidR="005901A6" w:rsidRDefault="005901A6" w:rsidP="005901A6">
      <w:pPr>
        <w:pStyle w:val="TtulodeTDC"/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</w:pPr>
    </w:p>
    <w:p w14:paraId="59509D51" w14:textId="154B5B7B" w:rsidR="00DF6A79" w:rsidRDefault="00DF6A79"/>
    <w:p w14:paraId="07013E93" w14:textId="55CA4C6B" w:rsidR="005901A6" w:rsidRDefault="005901A6"/>
    <w:p w14:paraId="4CE2757E" w14:textId="26C24DB3" w:rsidR="005901A6" w:rsidRDefault="005901A6"/>
    <w:p w14:paraId="072B8739" w14:textId="43E0DB89" w:rsidR="005901A6" w:rsidRDefault="005901A6"/>
    <w:p w14:paraId="2452DF27" w14:textId="1A47A07B" w:rsidR="005901A6" w:rsidRDefault="005901A6"/>
    <w:p w14:paraId="48E442D5" w14:textId="77E4CF66" w:rsidR="005901A6" w:rsidRDefault="005901A6"/>
    <w:p w14:paraId="1FF57D15" w14:textId="27CC6061" w:rsidR="005901A6" w:rsidRDefault="005901A6"/>
    <w:p w14:paraId="669A233B" w14:textId="6B237239" w:rsidR="005901A6" w:rsidRDefault="005901A6"/>
    <w:p w14:paraId="49E1E2B4" w14:textId="75111BDD" w:rsidR="005901A6" w:rsidRDefault="005901A6"/>
    <w:p w14:paraId="2C66F1FC" w14:textId="77777777" w:rsidR="005901A6" w:rsidRDefault="005901A6"/>
    <w:p w14:paraId="59509D52" w14:textId="77777777" w:rsidR="00C32DC3" w:rsidRDefault="00C32DC3">
      <w:pPr>
        <w:rPr>
          <w:rFonts w:ascii="Arial" w:hAnsi="Arial" w:cs="Arial"/>
          <w:sz w:val="72"/>
          <w:szCs w:val="72"/>
        </w:rPr>
      </w:pPr>
    </w:p>
    <w:p w14:paraId="59509D53" w14:textId="3AA6BEBE" w:rsidR="00C32DC3" w:rsidRPr="00312C2B" w:rsidRDefault="00312C2B" w:rsidP="00C32DC3">
      <w:pPr>
        <w:pStyle w:val="Ttulo1"/>
        <w:rPr>
          <w:rFonts w:ascii="Comfortaa SemiBold" w:hAnsi="Comfortaa SemiBold"/>
          <w:noProof/>
          <w:sz w:val="36"/>
          <w:szCs w:val="20"/>
          <w:lang w:bidi="es-ES"/>
        </w:rPr>
      </w:pPr>
      <w:r w:rsidRPr="00312C2B">
        <w:rPr>
          <w:rFonts w:ascii="Comfortaa SemiBold" w:hAnsi="Comfortaa SemiBold"/>
          <w:noProof/>
          <w:sz w:val="36"/>
          <w:szCs w:val="20"/>
          <w:lang w:bidi="es-ES"/>
        </w:rPr>
        <w:lastRenderedPageBreak/>
        <w:t>Introducción</w:t>
      </w:r>
    </w:p>
    <w:p w14:paraId="59509D55" w14:textId="77777777" w:rsidR="00C32DC3" w:rsidRPr="00E832BD" w:rsidRDefault="00C32DC3" w:rsidP="00C32DC3">
      <w:pPr>
        <w:ind w:right="758"/>
        <w:rPr>
          <w:rFonts w:ascii="Arial" w:hAnsi="Arial" w:cs="Arial"/>
          <w:noProof/>
        </w:rPr>
      </w:pPr>
    </w:p>
    <w:p w14:paraId="6CD8C3D7" w14:textId="0994B7A6" w:rsidR="005901A6" w:rsidRDefault="009F6E8B" w:rsidP="00312C2B">
      <w:pPr>
        <w:pStyle w:val="Contenido"/>
        <w:jc w:val="both"/>
      </w:pPr>
      <w:r w:rsidRPr="00312C2B">
        <w:t xml:space="preserve">El presente </w:t>
      </w:r>
      <w:r w:rsidR="005901A6" w:rsidRPr="00312C2B">
        <w:t xml:space="preserve">formato </w:t>
      </w:r>
      <w:r w:rsidR="00AF6670" w:rsidRPr="00312C2B">
        <w:t xml:space="preserve">tiene </w:t>
      </w:r>
      <w:r w:rsidR="00DE5E5E" w:rsidRPr="00312C2B">
        <w:t xml:space="preserve">como </w:t>
      </w:r>
      <w:r w:rsidR="00CF114D" w:rsidRPr="00312C2B">
        <w:t>objetivo ser</w:t>
      </w:r>
      <w:r w:rsidR="00312C2B" w:rsidRPr="00312C2B">
        <w:t xml:space="preserve"> </w:t>
      </w:r>
      <w:r w:rsidR="00CF114D" w:rsidRPr="00312C2B">
        <w:t>el instrumento</w:t>
      </w:r>
      <w:r w:rsidR="00312C2B" w:rsidRPr="00312C2B">
        <w:t xml:space="preserve"> de levantamiento de información para la creación de plantillas de metadatos correspondientes</w:t>
      </w:r>
      <w:r w:rsidR="00CF114D">
        <w:t xml:space="preserve"> </w:t>
      </w:r>
      <w:r w:rsidR="00312C2B" w:rsidRPr="00312C2B">
        <w:t xml:space="preserve">a productos </w:t>
      </w:r>
      <w:r w:rsidR="00CF114D" w:rsidRPr="00312C2B">
        <w:t>geográficos de</w:t>
      </w:r>
      <w:r w:rsidR="00312C2B" w:rsidRPr="00312C2B">
        <w:t xml:space="preserve"> tipo Geoservicio</w:t>
      </w:r>
      <w:r w:rsidR="002656B1">
        <w:t>s</w:t>
      </w:r>
      <w:bookmarkStart w:id="0" w:name="_GoBack"/>
      <w:bookmarkEnd w:id="0"/>
      <w:r w:rsidR="00312C2B" w:rsidRPr="00312C2B">
        <w:t xml:space="preserve">, el cual fue generado  </w:t>
      </w:r>
      <w:r>
        <w:t>con</w:t>
      </w:r>
      <w:r w:rsidR="00312C2B" w:rsidRPr="00312C2B">
        <w:t xml:space="preserve">  base al perfil de metadato básico diseñado por el</w:t>
      </w:r>
      <w:r w:rsidR="00C23B6C">
        <w:t xml:space="preserve"> </w:t>
      </w:r>
      <w:r w:rsidR="00312C2B" w:rsidRPr="00312C2B">
        <w:t>Centro de Investigación y Desarrollo en Información Geográfica -CIAF-</w:t>
      </w:r>
      <w:r>
        <w:t>IGAC</w:t>
      </w:r>
      <w:r w:rsidR="00312C2B" w:rsidRPr="00312C2B">
        <w:t>.</w:t>
      </w:r>
      <w:r>
        <w:t xml:space="preserve"> </w:t>
      </w:r>
    </w:p>
    <w:p w14:paraId="2B7141DC" w14:textId="77777777" w:rsidR="005901A6" w:rsidRDefault="005901A6" w:rsidP="00312C2B">
      <w:pPr>
        <w:pStyle w:val="Contenido"/>
        <w:jc w:val="both"/>
      </w:pPr>
    </w:p>
    <w:p w14:paraId="59509D5A" w14:textId="52DE0BA3" w:rsidR="00E832BD" w:rsidRDefault="00312C2B" w:rsidP="00312C2B">
      <w:pPr>
        <w:pStyle w:val="Contenido"/>
        <w:jc w:val="both"/>
      </w:pPr>
      <w:r w:rsidRPr="00312C2B">
        <w:t>En cada sección o elemento de metadato se indica su obligatoriedad con las convenciones (O), (Op)</w:t>
      </w:r>
      <w:r w:rsidR="00C23B6C">
        <w:t xml:space="preserve"> </w:t>
      </w:r>
      <w:r w:rsidRPr="00312C2B">
        <w:t>y (C)</w:t>
      </w:r>
      <w:r w:rsidR="009F6E8B">
        <w:t xml:space="preserve"> </w:t>
      </w:r>
      <w:r w:rsidRPr="00312C2B">
        <w:t>que equivalen a Obligatorio, Opcional</w:t>
      </w:r>
      <w:r w:rsidR="00C23B6C">
        <w:t xml:space="preserve"> </w:t>
      </w:r>
      <w:r w:rsidRPr="00312C2B">
        <w:t>y Condicional</w:t>
      </w:r>
      <w:r w:rsidR="00C23B6C">
        <w:t xml:space="preserve"> </w:t>
      </w:r>
      <w:r w:rsidRPr="00312C2B">
        <w:t>respectivamente, se recomienda que los elementos opcionales en lo posible sean diligenciados ya que consideran información fundamental del recurso, su diligenciamiento aporta en la obtención de un metadato completo.</w:t>
      </w:r>
    </w:p>
    <w:p w14:paraId="282C9964" w14:textId="30DECC61" w:rsidR="00D73572" w:rsidRDefault="00D73572" w:rsidP="00312C2B">
      <w:pPr>
        <w:pStyle w:val="Contenido"/>
        <w:jc w:val="both"/>
      </w:pPr>
    </w:p>
    <w:p w14:paraId="6E53837F" w14:textId="14E88C4F" w:rsidR="008A1D1E" w:rsidRDefault="008A1D1E" w:rsidP="00312C2B">
      <w:pPr>
        <w:pStyle w:val="Contenido"/>
        <w:jc w:val="both"/>
      </w:pPr>
    </w:p>
    <w:p w14:paraId="385B7F34" w14:textId="292BB2D4" w:rsidR="008A1D1E" w:rsidRDefault="008A1D1E" w:rsidP="00312C2B">
      <w:pPr>
        <w:pStyle w:val="Contenido"/>
        <w:jc w:val="both"/>
      </w:pPr>
    </w:p>
    <w:p w14:paraId="0C7826B1" w14:textId="78710633" w:rsidR="008A1D1E" w:rsidRDefault="008A1D1E" w:rsidP="00312C2B">
      <w:pPr>
        <w:pStyle w:val="Contenido"/>
        <w:jc w:val="both"/>
      </w:pPr>
    </w:p>
    <w:p w14:paraId="2307D1AF" w14:textId="7E03E37D" w:rsidR="008A1D1E" w:rsidRDefault="008A1D1E" w:rsidP="00312C2B">
      <w:pPr>
        <w:pStyle w:val="Contenido"/>
        <w:jc w:val="both"/>
      </w:pPr>
    </w:p>
    <w:p w14:paraId="763B2619" w14:textId="5631784E" w:rsidR="008A1D1E" w:rsidRDefault="008A1D1E" w:rsidP="00312C2B">
      <w:pPr>
        <w:pStyle w:val="Contenido"/>
        <w:jc w:val="both"/>
      </w:pPr>
    </w:p>
    <w:p w14:paraId="42E11F7A" w14:textId="51816EAD" w:rsidR="008A1D1E" w:rsidRDefault="008A1D1E" w:rsidP="00312C2B">
      <w:pPr>
        <w:pStyle w:val="Contenido"/>
        <w:jc w:val="both"/>
      </w:pPr>
    </w:p>
    <w:p w14:paraId="6D7FB724" w14:textId="57A1C72E" w:rsidR="008A1D1E" w:rsidRDefault="008A1D1E" w:rsidP="00312C2B">
      <w:pPr>
        <w:pStyle w:val="Contenido"/>
        <w:jc w:val="both"/>
      </w:pPr>
    </w:p>
    <w:p w14:paraId="74630726" w14:textId="16163C09" w:rsidR="008A1D1E" w:rsidRDefault="008A1D1E" w:rsidP="00312C2B">
      <w:pPr>
        <w:pStyle w:val="Contenido"/>
        <w:jc w:val="both"/>
      </w:pPr>
    </w:p>
    <w:p w14:paraId="6E09E93A" w14:textId="0D454C9C" w:rsidR="008A1D1E" w:rsidRDefault="008A1D1E" w:rsidP="00312C2B">
      <w:pPr>
        <w:pStyle w:val="Contenido"/>
        <w:jc w:val="both"/>
      </w:pPr>
    </w:p>
    <w:p w14:paraId="3698BDEF" w14:textId="1CBB5BAF" w:rsidR="008A1D1E" w:rsidRDefault="008A1D1E" w:rsidP="00312C2B">
      <w:pPr>
        <w:pStyle w:val="Contenido"/>
        <w:jc w:val="both"/>
      </w:pPr>
    </w:p>
    <w:p w14:paraId="5AB90497" w14:textId="06F201A8" w:rsidR="008A1D1E" w:rsidRDefault="008A1D1E" w:rsidP="00312C2B">
      <w:pPr>
        <w:pStyle w:val="Contenido"/>
        <w:jc w:val="both"/>
      </w:pPr>
    </w:p>
    <w:p w14:paraId="0D36339F" w14:textId="736706F7" w:rsidR="008A1D1E" w:rsidRDefault="008A1D1E" w:rsidP="00312C2B">
      <w:pPr>
        <w:pStyle w:val="Contenido"/>
        <w:jc w:val="both"/>
      </w:pPr>
    </w:p>
    <w:p w14:paraId="52833860" w14:textId="0F16A474" w:rsidR="008A1D1E" w:rsidRDefault="008A1D1E" w:rsidP="00312C2B">
      <w:pPr>
        <w:pStyle w:val="Contenido"/>
        <w:jc w:val="both"/>
      </w:pPr>
    </w:p>
    <w:p w14:paraId="72AFA6FE" w14:textId="57A64898" w:rsidR="008A1D1E" w:rsidRDefault="008A1D1E" w:rsidP="00312C2B">
      <w:pPr>
        <w:pStyle w:val="Contenido"/>
        <w:jc w:val="both"/>
      </w:pPr>
    </w:p>
    <w:p w14:paraId="213BE5D5" w14:textId="77777777" w:rsidR="008A1D1E" w:rsidRDefault="008A1D1E" w:rsidP="00312C2B">
      <w:pPr>
        <w:pStyle w:val="Contenido"/>
        <w:jc w:val="both"/>
      </w:pPr>
    </w:p>
    <w:p w14:paraId="33189760" w14:textId="51740475" w:rsidR="00D73572" w:rsidRDefault="00D73572" w:rsidP="00312C2B">
      <w:pPr>
        <w:pStyle w:val="Contenido"/>
        <w:jc w:val="both"/>
      </w:pPr>
    </w:p>
    <w:p w14:paraId="6ADBDA63" w14:textId="0F55F8A9" w:rsidR="00D73572" w:rsidRDefault="00D73572" w:rsidP="00312C2B">
      <w:pPr>
        <w:pStyle w:val="Contenido"/>
        <w:jc w:val="both"/>
      </w:pPr>
    </w:p>
    <w:p w14:paraId="70312610" w14:textId="288E1645" w:rsidR="00D73572" w:rsidRDefault="00D73572" w:rsidP="00312C2B">
      <w:pPr>
        <w:pStyle w:val="Contenido"/>
        <w:jc w:val="both"/>
      </w:pPr>
    </w:p>
    <w:p w14:paraId="6DF9229D" w14:textId="09B1E12B" w:rsidR="00D73572" w:rsidRDefault="00D73572" w:rsidP="00312C2B">
      <w:pPr>
        <w:pStyle w:val="Contenido"/>
        <w:jc w:val="both"/>
      </w:pPr>
    </w:p>
    <w:p w14:paraId="0817D31D" w14:textId="150AC49F" w:rsidR="00D73572" w:rsidRDefault="00D73572" w:rsidP="00312C2B">
      <w:pPr>
        <w:pStyle w:val="Contenido"/>
        <w:jc w:val="both"/>
      </w:pPr>
    </w:p>
    <w:p w14:paraId="5925CD5E" w14:textId="1A44858A" w:rsidR="00D73572" w:rsidRDefault="00D73572" w:rsidP="00312C2B">
      <w:pPr>
        <w:pStyle w:val="Contenido"/>
        <w:jc w:val="both"/>
      </w:pPr>
    </w:p>
    <w:p w14:paraId="51C3B24F" w14:textId="5B9C5CDC" w:rsidR="00D73572" w:rsidRDefault="00D73572" w:rsidP="00312C2B">
      <w:pPr>
        <w:pStyle w:val="Contenido"/>
        <w:jc w:val="both"/>
      </w:pPr>
    </w:p>
    <w:p w14:paraId="57C738DC" w14:textId="0A26F365" w:rsidR="00D73572" w:rsidRDefault="00D73572" w:rsidP="00312C2B">
      <w:pPr>
        <w:pStyle w:val="Contenido"/>
        <w:jc w:val="both"/>
      </w:pPr>
    </w:p>
    <w:p w14:paraId="13541394" w14:textId="653D9D41" w:rsidR="005B6BD8" w:rsidRDefault="00484AB1" w:rsidP="005B6BD8">
      <w:pPr>
        <w:pStyle w:val="Ttulo2"/>
        <w:numPr>
          <w:ilvl w:val="0"/>
          <w:numId w:val="1"/>
        </w:numPr>
        <w:rPr>
          <w:b/>
          <w:bCs/>
          <w:sz w:val="32"/>
          <w:szCs w:val="24"/>
        </w:rPr>
      </w:pPr>
      <w:r w:rsidRPr="000E699C">
        <w:rPr>
          <w:b/>
          <w:bCs/>
          <w:sz w:val="32"/>
          <w:szCs w:val="24"/>
        </w:rPr>
        <w:lastRenderedPageBreak/>
        <w:t>Formato levantamiento de informaci</w:t>
      </w:r>
      <w:r>
        <w:rPr>
          <w:b/>
          <w:bCs/>
          <w:sz w:val="32"/>
          <w:szCs w:val="24"/>
        </w:rPr>
        <w:t>ó</w:t>
      </w:r>
      <w:r w:rsidRPr="000E699C">
        <w:rPr>
          <w:b/>
          <w:bCs/>
          <w:sz w:val="32"/>
          <w:szCs w:val="24"/>
        </w:rPr>
        <w:t>n</w:t>
      </w:r>
    </w:p>
    <w:p w14:paraId="63BE5A8B" w14:textId="6D43DD46" w:rsidR="006A775B" w:rsidRPr="00437B30" w:rsidRDefault="006A775B" w:rsidP="002A08C8">
      <w:pPr>
        <w:pStyle w:val="Contenido"/>
        <w:jc w:val="both"/>
        <w:rPr>
          <w:b/>
        </w:rPr>
      </w:pPr>
      <w:r w:rsidRPr="00437B30">
        <w:t xml:space="preserve">El </w:t>
      </w:r>
      <w:r w:rsidR="00437B30" w:rsidRPr="00437B30">
        <w:t>formato considera las secciones</w:t>
      </w:r>
      <w:r w:rsidRPr="00437B30">
        <w:t xml:space="preserve"> y respectivos elementos de metadatos </w:t>
      </w:r>
      <w:r w:rsidR="00437B30" w:rsidRPr="00437B30">
        <w:t>básicos, necesarios</w:t>
      </w:r>
      <w:r w:rsidRPr="00437B30">
        <w:t xml:space="preserve"> para documentar de manera eficiente un recurso o producto geográfico, para su diligenciamiento se puede consultar el “</w:t>
      </w:r>
      <w:r w:rsidR="00CF114D">
        <w:t>Guía -</w:t>
      </w:r>
      <w:r w:rsidR="00EA661F">
        <w:t xml:space="preserve"> </w:t>
      </w:r>
      <w:r w:rsidR="00437B30" w:rsidRPr="00437B30">
        <w:t>Perfil</w:t>
      </w:r>
      <w:r w:rsidRPr="00437B30">
        <w:t xml:space="preserve"> de Metadatos-Geoservicio” en donde </w:t>
      </w:r>
      <w:r w:rsidR="00437B30" w:rsidRPr="00437B30">
        <w:t>se considera</w:t>
      </w:r>
      <w:r w:rsidRPr="00437B30">
        <w:t xml:space="preserve"> la definición de</w:t>
      </w:r>
      <w:r w:rsidR="00437B30" w:rsidRPr="00437B30">
        <w:t xml:space="preserve"> </w:t>
      </w:r>
      <w:r w:rsidRPr="00437B30">
        <w:t>cada</w:t>
      </w:r>
      <w:r w:rsidR="00437B30" w:rsidRPr="00437B30">
        <w:t xml:space="preserve"> </w:t>
      </w:r>
      <w:r w:rsidRPr="00437B30">
        <w:t>elemento</w:t>
      </w:r>
      <w:r w:rsidR="00437B30" w:rsidRPr="00437B30">
        <w:t xml:space="preserve"> </w:t>
      </w:r>
      <w:r w:rsidRPr="00437B30">
        <w:t>y las recomendaciones generales para su diligenciamiento.</w:t>
      </w:r>
    </w:p>
    <w:p w14:paraId="7F81C77D" w14:textId="27C1819D" w:rsidR="00D73572" w:rsidRPr="005901A6" w:rsidRDefault="00D73572" w:rsidP="00312C2B">
      <w:pPr>
        <w:pStyle w:val="Contenido"/>
        <w:jc w:val="both"/>
        <w:rPr>
          <w:rFonts w:cs="Arial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4"/>
        <w:gridCol w:w="4576"/>
        <w:gridCol w:w="146"/>
      </w:tblGrid>
      <w:tr w:rsidR="002A08C8" w:rsidRPr="002A08C8" w14:paraId="278758C6" w14:textId="77777777" w:rsidTr="002A08C8">
        <w:trPr>
          <w:gridAfter w:val="1"/>
          <w:wAfter w:w="84" w:type="pct"/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66BACE40" w14:textId="22AD2064" w:rsidR="00E55847" w:rsidRPr="002A08C8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FFFFFF" w:themeColor="background1"/>
                <w:sz w:val="20"/>
                <w:szCs w:val="20"/>
                <w:u w:val="single"/>
                <w:lang w:val="es-CO" w:eastAsia="es-CO"/>
              </w:rPr>
            </w:pPr>
            <w:r w:rsidRPr="002A08C8">
              <w:rPr>
                <w:rFonts w:ascii="Arial" w:eastAsia="Times New Roman" w:hAnsi="Arial" w:cs="Arial"/>
                <w:b w:val="0"/>
                <w:color w:val="FFFFFF" w:themeColor="background1"/>
                <w:sz w:val="20"/>
                <w:szCs w:val="20"/>
                <w:u w:val="single"/>
                <w:lang w:val="es-CO" w:eastAsia="es-CO"/>
              </w:rPr>
              <w:footnoteReference w:customMarkFollows="1" w:id="1"/>
              <w:t>1.    Información del Metadato [1] (O)</w:t>
            </w:r>
          </w:p>
        </w:tc>
      </w:tr>
      <w:tr w:rsidR="00E55847" w:rsidRPr="005901A6" w14:paraId="01AA86E8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E657082" w14:textId="737EEE90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1.1.1. 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Código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9F721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[Valor por defecto: Proporcionado por el catálogo de metadatos]</w:t>
            </w:r>
          </w:p>
        </w:tc>
      </w:tr>
      <w:tr w:rsidR="00E55847" w:rsidRPr="005901A6" w14:paraId="2BDFE4F0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6062490" w14:textId="729F5A14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1.2.1. 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Idioma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55739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[Valor por defecto: spa]</w:t>
            </w:r>
          </w:p>
        </w:tc>
      </w:tr>
      <w:tr w:rsidR="00E55847" w:rsidRPr="005901A6" w14:paraId="0C22A49B" w14:textId="77777777" w:rsidTr="00437B30">
        <w:trPr>
          <w:gridAfter w:val="1"/>
          <w:wAfter w:w="84" w:type="pct"/>
          <w:trHeight w:val="510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75EA178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1.2.2. Codificación de caracteres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5455C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[Valor por defecto: UTF-8]</w:t>
            </w:r>
          </w:p>
        </w:tc>
      </w:tr>
      <w:tr w:rsidR="00E55847" w:rsidRPr="005901A6" w14:paraId="41AA1955" w14:textId="77777777" w:rsidTr="00B015F1">
        <w:trPr>
          <w:gridAfter w:val="1"/>
          <w:wAfter w:w="84" w:type="pct"/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8117B0B" w14:textId="77777777" w:rsidR="00E55847" w:rsidRPr="00B015F1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FFFFFF" w:themeColor="background1"/>
                <w:sz w:val="20"/>
                <w:szCs w:val="20"/>
                <w:lang w:val="es-CO" w:eastAsia="es-CO"/>
              </w:rPr>
            </w:pPr>
            <w:r w:rsidRPr="00B015F1">
              <w:rPr>
                <w:rFonts w:ascii="Arial" w:eastAsia="Times New Roman" w:hAnsi="Arial" w:cs="Arial"/>
                <w:b w:val="0"/>
                <w:color w:val="FFFFFF" w:themeColor="background1"/>
                <w:sz w:val="20"/>
                <w:szCs w:val="20"/>
                <w:lang w:val="es-CO" w:eastAsia="es-CO"/>
              </w:rPr>
              <w:t>1.3. Metadato Padre (Op)</w:t>
            </w:r>
          </w:p>
        </w:tc>
      </w:tr>
      <w:tr w:rsidR="00E55847" w:rsidRPr="005901A6" w14:paraId="02EB6B97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59A9E88" w14:textId="5E8AAE03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1.3.1. Titulo </w:t>
            </w:r>
            <w:r w:rsidRPr="005901A6">
              <w:rPr>
                <w:rFonts w:ascii="Arial" w:eastAsia="Times New Roman" w:hAnsi="Arial" w:cs="Arial"/>
                <w:b w:val="0"/>
                <w:color w:val="00B0F0"/>
                <w:sz w:val="20"/>
                <w:szCs w:val="20"/>
                <w:lang w:val="es-CO" w:eastAsia="es-CO"/>
              </w:rPr>
              <w:t>(C)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09A48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</w:tr>
      <w:tr w:rsidR="00E55847" w:rsidRPr="005901A6" w14:paraId="3C6A25D1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C8B3282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1.3.1. Identificador </w:t>
            </w:r>
            <w:r w:rsidRPr="005901A6">
              <w:rPr>
                <w:rFonts w:ascii="Arial" w:eastAsia="Times New Roman" w:hAnsi="Arial" w:cs="Arial"/>
                <w:b w:val="0"/>
                <w:color w:val="00B0F0"/>
                <w:sz w:val="20"/>
                <w:szCs w:val="20"/>
                <w:lang w:val="es-CO" w:eastAsia="es-CO"/>
              </w:rPr>
              <w:t>(C)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D76FA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</w:tr>
      <w:tr w:rsidR="00E55847" w:rsidRPr="005901A6" w14:paraId="72482577" w14:textId="77777777" w:rsidTr="00EE3A31">
        <w:trPr>
          <w:gridAfter w:val="1"/>
          <w:wAfter w:w="84" w:type="pct"/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F39AA54" w14:textId="3C7EC7A3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 xml:space="preserve">1.           </w:t>
            </w:r>
            <w:r w:rsidRPr="00EE3A31">
              <w:rPr>
                <w:rFonts w:ascii="Arial" w:eastAsia="Times New Roman" w:hAnsi="Arial" w:cs="Arial"/>
                <w:b w:val="0"/>
                <w:color w:val="FFFFFF" w:themeColor="background1"/>
                <w:sz w:val="20"/>
                <w:szCs w:val="20"/>
                <w:lang w:val="es-CO" w:eastAsia="es-CO"/>
              </w:rPr>
              <w:t xml:space="preserve">1.4. Contacto de los metadatos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</w:tr>
      <w:tr w:rsidR="00E55847" w:rsidRPr="005901A6" w14:paraId="06AE2C3F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4D234F9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1.4.1. Rol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72048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 xml:space="preserve">[Valor recomendado: conservador/custodio] </w:t>
            </w:r>
            <w:r w:rsidRPr="005901A6"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  <w:t>Lista controlada</w:t>
            </w: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 xml:space="preserve"> </w:t>
            </w:r>
          </w:p>
        </w:tc>
      </w:tr>
      <w:tr w:rsidR="00E55847" w:rsidRPr="005901A6" w14:paraId="0661774F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2E4284E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1.4.2. Nombre de la Organización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B13BF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</w:tr>
      <w:tr w:rsidR="00E55847" w:rsidRPr="005901A6" w14:paraId="08DFEB30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42ABAE8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1.4.3. Nombre del cargo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152BC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</w:tr>
      <w:tr w:rsidR="00E55847" w:rsidRPr="005901A6" w14:paraId="349DBD7C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14E51B4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1.4.4. Número de teléfono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121E3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</w:tr>
      <w:tr w:rsidR="00E55847" w:rsidRPr="005901A6" w14:paraId="793CC36B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27B047B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1.4.5. Tipo del número de teléfono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7B2A1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  <w:t>Lista controlada</w:t>
            </w:r>
          </w:p>
        </w:tc>
      </w:tr>
      <w:tr w:rsidR="00E55847" w:rsidRPr="005901A6" w14:paraId="4EB2F542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B21E685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1.4.6. Dirección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53F87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</w:tr>
      <w:tr w:rsidR="00E55847" w:rsidRPr="005901A6" w14:paraId="252BABEB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277CF4D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1.4.7. Ciudad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88D26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</w:tr>
      <w:tr w:rsidR="00E55847" w:rsidRPr="005901A6" w14:paraId="514897E9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76F2A4B" w14:textId="23D5C3C1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>1.4.8. Área administrativa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 xml:space="preserve"> (Op)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64382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</w:tr>
      <w:tr w:rsidR="00E55847" w:rsidRPr="005901A6" w14:paraId="59D89963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8F89CA2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1.4.9. Código postal 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DEEA3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</w:tr>
      <w:tr w:rsidR="00E55847" w:rsidRPr="005901A6" w14:paraId="43C0BC5B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5815151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1.4.10. País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96EE9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[Valor recomendado: República de Colombia]</w:t>
            </w:r>
          </w:p>
        </w:tc>
      </w:tr>
      <w:tr w:rsidR="00E55847" w:rsidRPr="005901A6" w14:paraId="11499518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406D57C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1.4.11. Correo Electrónico 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8DB80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</w:tr>
      <w:tr w:rsidR="00E55847" w:rsidRPr="005901A6" w14:paraId="189CC238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EE97A28" w14:textId="76CDC96E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>1.4.12. Enlace (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03276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</w:tr>
      <w:tr w:rsidR="00E55847" w:rsidRPr="005901A6" w14:paraId="0B4ACEE5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0D3A0CE" w14:textId="18D16336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>1.4.13. Horario de atención (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Op)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CDD18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</w:tr>
      <w:tr w:rsidR="00E55847" w:rsidRPr="005901A6" w14:paraId="0EF071B6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FEFCD41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1.4.14. Instrucciones para contacto 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21AF1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</w:tr>
      <w:tr w:rsidR="00E55847" w:rsidRPr="005901A6" w14:paraId="748A0A40" w14:textId="77777777" w:rsidTr="009A543A">
        <w:trPr>
          <w:gridAfter w:val="1"/>
          <w:wAfter w:w="84" w:type="pct"/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394704A5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9A543A">
              <w:rPr>
                <w:rFonts w:ascii="Arial" w:eastAsia="Times New Roman" w:hAnsi="Arial" w:cs="Arial"/>
                <w:b w:val="0"/>
                <w:color w:val="FFFFFF" w:themeColor="background1"/>
                <w:sz w:val="20"/>
                <w:szCs w:val="20"/>
                <w:lang w:val="es-CO" w:eastAsia="es-CO"/>
              </w:rPr>
              <w:t xml:space="preserve">1.5. Fecha del Metadato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</w:tr>
      <w:tr w:rsidR="00E55847" w:rsidRPr="005901A6" w14:paraId="29A4D925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EB8310F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1.5.1. Fecha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EF760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</w:tr>
      <w:tr w:rsidR="00E55847" w:rsidRPr="005901A6" w14:paraId="06223773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42B2DEB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1.5.2. Tipo de Fecha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D632A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  <w:t>Lista controlada</w:t>
            </w:r>
          </w:p>
        </w:tc>
      </w:tr>
      <w:tr w:rsidR="00E55847" w:rsidRPr="005901A6" w14:paraId="03670B99" w14:textId="77777777" w:rsidTr="009A543A">
        <w:trPr>
          <w:gridAfter w:val="1"/>
          <w:wAfter w:w="84" w:type="pct"/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69B5ED8C" w14:textId="022E8E51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9A543A">
              <w:rPr>
                <w:rFonts w:ascii="Arial" w:eastAsia="Times New Roman" w:hAnsi="Arial" w:cs="Arial"/>
                <w:b w:val="0"/>
                <w:color w:val="FFFFFF" w:themeColor="background1"/>
                <w:sz w:val="20"/>
                <w:szCs w:val="20"/>
                <w:lang w:val="es-CO" w:eastAsia="es-CO"/>
              </w:rPr>
              <w:t xml:space="preserve">1.6. Norma de metadatos </w:t>
            </w: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(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O)</w:t>
            </w:r>
          </w:p>
        </w:tc>
      </w:tr>
      <w:tr w:rsidR="00E55847" w:rsidRPr="005901A6" w14:paraId="435DB900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334AA1A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1.6.1. Titulo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E5FCB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[Valor recomendado: ISO 19115-1]</w:t>
            </w:r>
          </w:p>
        </w:tc>
      </w:tr>
      <w:tr w:rsidR="00E55847" w:rsidRPr="005901A6" w14:paraId="19582C6F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7D8F0F0F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1.6.2. Edición 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1BF63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[Valor recomendado: 2014]</w:t>
            </w:r>
          </w:p>
        </w:tc>
      </w:tr>
      <w:tr w:rsidR="00E55847" w:rsidRPr="005901A6" w14:paraId="21A3BD18" w14:textId="77777777" w:rsidTr="009A543A">
        <w:trPr>
          <w:gridAfter w:val="1"/>
          <w:wAfter w:w="84" w:type="pct"/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66AD4E5A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9A543A">
              <w:rPr>
                <w:rFonts w:ascii="Arial" w:eastAsia="Times New Roman" w:hAnsi="Arial" w:cs="Arial"/>
                <w:b w:val="0"/>
                <w:color w:val="FFFFFF" w:themeColor="background1"/>
                <w:sz w:val="20"/>
                <w:szCs w:val="20"/>
                <w:lang w:val="es-CO" w:eastAsia="es-CO"/>
              </w:rPr>
              <w:t xml:space="preserve">1.7. Perfil de metadatos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</w:tr>
      <w:tr w:rsidR="00E55847" w:rsidRPr="005901A6" w14:paraId="56F6DF16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19A18DD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1.7.1. Titulo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89347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</w:tr>
      <w:tr w:rsidR="00E55847" w:rsidRPr="005901A6" w14:paraId="011513C3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7D93618" w14:textId="27ECE7A8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>1.7.2. Edición (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Op)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D0E29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</w:tr>
      <w:tr w:rsidR="00E55847" w:rsidRPr="005901A6" w14:paraId="4A613FE8" w14:textId="77777777" w:rsidTr="009A543A">
        <w:trPr>
          <w:gridAfter w:val="1"/>
          <w:wAfter w:w="84" w:type="pct"/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0A3E3A7" w14:textId="77777777" w:rsidR="00E55847" w:rsidRPr="009A543A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FFFFFF" w:themeColor="background1"/>
                <w:sz w:val="20"/>
                <w:szCs w:val="20"/>
                <w:lang w:val="es-CO" w:eastAsia="es-CO"/>
              </w:rPr>
            </w:pPr>
            <w:r w:rsidRPr="009A543A">
              <w:rPr>
                <w:rFonts w:ascii="Arial" w:eastAsia="Times New Roman" w:hAnsi="Arial" w:cs="Arial"/>
                <w:b w:val="0"/>
                <w:color w:val="FFFFFF" w:themeColor="background1"/>
                <w:sz w:val="20"/>
                <w:szCs w:val="20"/>
                <w:lang w:val="es-CO" w:eastAsia="es-CO"/>
              </w:rPr>
              <w:t>1.8. Rol: ámbito de los metadatos</w:t>
            </w:r>
          </w:p>
        </w:tc>
      </w:tr>
      <w:tr w:rsidR="00E55847" w:rsidRPr="005901A6" w14:paraId="1EEABF6C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FDD7C24" w14:textId="34D95069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lastRenderedPageBreak/>
              <w:t>1.8.1. Ámbito del recurso (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2C92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 xml:space="preserve">[Valor por defecto: Conjunto de datos] </w:t>
            </w:r>
            <w:r w:rsidRPr="005901A6"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  <w:t>Lista controlada</w:t>
            </w:r>
          </w:p>
        </w:tc>
      </w:tr>
      <w:tr w:rsidR="002A08C8" w:rsidRPr="002A08C8" w14:paraId="575C6812" w14:textId="77777777" w:rsidTr="002A08C8">
        <w:trPr>
          <w:gridAfter w:val="1"/>
          <w:wAfter w:w="84" w:type="pct"/>
          <w:trHeight w:val="31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2EBE58AB" w14:textId="7C8C8FCF" w:rsidR="00E55847" w:rsidRPr="002A08C8" w:rsidRDefault="00E55847" w:rsidP="003420A0">
            <w:pPr>
              <w:pStyle w:val="Prrafodelista"/>
              <w:numPr>
                <w:ilvl w:val="0"/>
                <w:numId w:val="1"/>
              </w:num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FFFFFF" w:themeColor="background1"/>
                <w:sz w:val="20"/>
                <w:szCs w:val="20"/>
                <w:lang w:val="es-CO" w:eastAsia="es-CO"/>
              </w:rPr>
            </w:pPr>
            <w:r w:rsidRPr="002A08C8">
              <w:rPr>
                <w:rFonts w:ascii="Arial" w:eastAsia="Times New Roman" w:hAnsi="Arial" w:cs="Arial"/>
                <w:b w:val="0"/>
                <w:color w:val="FFFFFF" w:themeColor="background1"/>
                <w:sz w:val="20"/>
                <w:szCs w:val="20"/>
                <w:lang w:val="es-CO" w:eastAsia="es-CO"/>
              </w:rPr>
              <w:t>Información de Identificación del Recurso (O)</w:t>
            </w:r>
          </w:p>
        </w:tc>
      </w:tr>
      <w:tr w:rsidR="003420A0" w:rsidRPr="005901A6" w14:paraId="066C4AA5" w14:textId="77777777" w:rsidTr="00CD007B">
        <w:trPr>
          <w:gridAfter w:val="1"/>
          <w:wAfter w:w="84" w:type="pct"/>
          <w:trHeight w:val="255"/>
        </w:trPr>
        <w:tc>
          <w:tcPr>
            <w:tcW w:w="491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5C80B75" w14:textId="578C912E" w:rsidR="003420A0" w:rsidRPr="005901A6" w:rsidRDefault="005C2B71" w:rsidP="003420A0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+</w:t>
            </w:r>
            <w:r w:rsidR="003420A0"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2.1. Citación </w:t>
            </w:r>
            <w:r w:rsidR="003420A0"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  <w:r w:rsidR="003420A0"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 </w:t>
            </w:r>
          </w:p>
        </w:tc>
      </w:tr>
      <w:tr w:rsidR="00E55847" w:rsidRPr="005901A6" w14:paraId="168CF4E2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37845D5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2.1.1. Titulo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81B9E19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E55847" w:rsidRPr="005901A6" w14:paraId="60A89B0A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89B46BD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2.1.2. Fecha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7F582D3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E55847" w:rsidRPr="005901A6" w14:paraId="02771899" w14:textId="77777777" w:rsidTr="00437B30">
        <w:trPr>
          <w:gridAfter w:val="1"/>
          <w:wAfter w:w="84" w:type="pct"/>
          <w:trHeight w:val="31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F50A5ED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2.1.3. Tipo de Fecha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A4007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  <w:t>Lista controlada</w:t>
            </w:r>
          </w:p>
        </w:tc>
      </w:tr>
      <w:tr w:rsidR="00E55847" w:rsidRPr="005901A6" w14:paraId="5469FD35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DF76712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2.1.4. Edición 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9EDF1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</w:tr>
      <w:tr w:rsidR="00E55847" w:rsidRPr="005901A6" w14:paraId="3F2979A6" w14:textId="77777777" w:rsidTr="00437B30">
        <w:trPr>
          <w:gridAfter w:val="1"/>
          <w:wAfter w:w="84" w:type="pct"/>
          <w:trHeight w:val="31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123BF1D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2.1.5. Fecha Edición 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75B61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  <w:t>Lista controlada</w:t>
            </w:r>
          </w:p>
        </w:tc>
      </w:tr>
      <w:tr w:rsidR="00E55847" w:rsidRPr="005901A6" w14:paraId="1EC903BE" w14:textId="77777777" w:rsidTr="00437B30">
        <w:trPr>
          <w:gridAfter w:val="1"/>
          <w:wAfter w:w="84" w:type="pct"/>
          <w:trHeight w:val="31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52C9957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2.1.6.   Forma de presentación 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375C0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  <w:t>Lista controlada</w:t>
            </w:r>
          </w:p>
        </w:tc>
      </w:tr>
      <w:tr w:rsidR="00E55847" w:rsidRPr="005901A6" w14:paraId="6A925E86" w14:textId="77777777" w:rsidTr="00CD007B">
        <w:trPr>
          <w:gridAfter w:val="1"/>
          <w:wAfter w:w="84" w:type="pct"/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20A16452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2.2. Resumen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</w:tr>
      <w:tr w:rsidR="00E55847" w:rsidRPr="005901A6" w14:paraId="2D5565D2" w14:textId="77777777" w:rsidTr="00437B30">
        <w:trPr>
          <w:gridAfter w:val="1"/>
          <w:wAfter w:w="84" w:type="pct"/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41387D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AR" w:eastAsia="es-CO"/>
              </w:rPr>
              <w:t xml:space="preserve"> </w:t>
            </w:r>
          </w:p>
        </w:tc>
        <w:tc>
          <w:tcPr>
            <w:tcW w:w="26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0C5EA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 </w:t>
            </w:r>
          </w:p>
        </w:tc>
      </w:tr>
      <w:tr w:rsidR="00E55847" w:rsidRPr="005901A6" w14:paraId="096B6367" w14:textId="77777777" w:rsidTr="00CD007B">
        <w:trPr>
          <w:gridAfter w:val="1"/>
          <w:wAfter w:w="84" w:type="pct"/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402FEB87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2.3. Propósito 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</w:p>
        </w:tc>
      </w:tr>
      <w:tr w:rsidR="00E55847" w:rsidRPr="005901A6" w14:paraId="2ADB6360" w14:textId="77777777" w:rsidTr="005D1812">
        <w:trPr>
          <w:gridAfter w:val="1"/>
          <w:wAfter w:w="84" w:type="pct"/>
          <w:trHeight w:val="529"/>
        </w:trPr>
        <w:tc>
          <w:tcPr>
            <w:tcW w:w="491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D11339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 </w:t>
            </w:r>
          </w:p>
        </w:tc>
      </w:tr>
      <w:tr w:rsidR="00E55847" w:rsidRPr="005901A6" w14:paraId="5AF11FB4" w14:textId="77777777" w:rsidTr="005D1812">
        <w:trPr>
          <w:trHeight w:val="255"/>
        </w:trPr>
        <w:tc>
          <w:tcPr>
            <w:tcW w:w="491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80227B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7A2E5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72CE86FB" w14:textId="77777777" w:rsidTr="00341235">
        <w:trPr>
          <w:trHeight w:val="125"/>
        </w:trPr>
        <w:tc>
          <w:tcPr>
            <w:tcW w:w="491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5A279C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E8919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44BE6A29" w14:textId="77777777" w:rsidTr="00CD007B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781D319C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2.4. Crédito 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</w:p>
        </w:tc>
        <w:tc>
          <w:tcPr>
            <w:tcW w:w="84" w:type="pct"/>
            <w:vAlign w:val="center"/>
            <w:hideMark/>
          </w:tcPr>
          <w:p w14:paraId="13051334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34A4B36A" w14:textId="77777777" w:rsidTr="005D1812">
        <w:trPr>
          <w:trHeight w:val="255"/>
        </w:trPr>
        <w:tc>
          <w:tcPr>
            <w:tcW w:w="491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FB908B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68E502AE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6BCD584F" w14:textId="77777777" w:rsidTr="005D1812">
        <w:trPr>
          <w:trHeight w:val="255"/>
        </w:trPr>
        <w:tc>
          <w:tcPr>
            <w:tcW w:w="491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83BA0F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58F0B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11C2C201" w14:textId="77777777" w:rsidTr="005D1812">
        <w:trPr>
          <w:trHeight w:val="255"/>
        </w:trPr>
        <w:tc>
          <w:tcPr>
            <w:tcW w:w="491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C1BB32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7479B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1EAD6878" w14:textId="77777777" w:rsidTr="00CD007B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779958C8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2.5 Estado 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</w:p>
        </w:tc>
        <w:tc>
          <w:tcPr>
            <w:tcW w:w="84" w:type="pct"/>
            <w:vAlign w:val="center"/>
            <w:hideMark/>
          </w:tcPr>
          <w:p w14:paraId="50EFE83E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6D5FB6F2" w14:textId="77777777" w:rsidTr="005D1812">
        <w:trPr>
          <w:trHeight w:val="255"/>
        </w:trPr>
        <w:tc>
          <w:tcPr>
            <w:tcW w:w="491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D842E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3914C894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7E34757F" w14:textId="77777777" w:rsidTr="005D1812">
        <w:trPr>
          <w:trHeight w:val="255"/>
        </w:trPr>
        <w:tc>
          <w:tcPr>
            <w:tcW w:w="491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FA524F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465DC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76548D63" w14:textId="77777777" w:rsidTr="005D1812">
        <w:trPr>
          <w:trHeight w:val="255"/>
        </w:trPr>
        <w:tc>
          <w:tcPr>
            <w:tcW w:w="491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8C7B67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6F868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69CC1930" w14:textId="77777777" w:rsidTr="00CD007B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24C1067A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2.6. Contacto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84" w:type="pct"/>
            <w:vAlign w:val="center"/>
            <w:hideMark/>
          </w:tcPr>
          <w:p w14:paraId="1C22455F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4756A46F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5EF31CF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2.6.1. Rol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6B734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 xml:space="preserve">[Valor recomendado: conservador/custodio] </w:t>
            </w:r>
            <w:r w:rsidRPr="005901A6"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  <w:t>Lista controlada</w:t>
            </w: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 xml:space="preserve"> </w:t>
            </w:r>
          </w:p>
        </w:tc>
        <w:tc>
          <w:tcPr>
            <w:tcW w:w="84" w:type="pct"/>
            <w:vAlign w:val="center"/>
            <w:hideMark/>
          </w:tcPr>
          <w:p w14:paraId="1DBF1A0A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5057CC3C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1EF1602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2.6.2. Nombre de la Organización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C22D8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34418353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565026DA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34305C5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2.6.3. Nombre del cargo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12697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57724865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38EEEE2B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BEF6311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2.6.4. Número de teléfono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87645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049DE88C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73CC51C3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133C103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2.6.5. Tipo del número de teléfono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05E50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  <w:t>Lista controlada</w:t>
            </w:r>
          </w:p>
        </w:tc>
        <w:tc>
          <w:tcPr>
            <w:tcW w:w="84" w:type="pct"/>
            <w:vAlign w:val="center"/>
            <w:hideMark/>
          </w:tcPr>
          <w:p w14:paraId="4CAF152E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6DB22215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0698DB2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2.6.6. Dirección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D8FD9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42345BCA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693CB074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5D26754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2.6.7. Ciudad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2EA57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5D74E9DD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50218306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84A44EE" w14:textId="673B0D51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>2.6.8. Área administrativa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 xml:space="preserve"> (Op)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342CA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1366218B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4F7C2D63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0AC597E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2.6.9. Código postal 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20838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06323732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03732648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9E61FF4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2.6.10. País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4D08C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[Valor recomendado: República de Colombia]</w:t>
            </w:r>
          </w:p>
        </w:tc>
        <w:tc>
          <w:tcPr>
            <w:tcW w:w="84" w:type="pct"/>
            <w:vAlign w:val="center"/>
            <w:hideMark/>
          </w:tcPr>
          <w:p w14:paraId="02A15CD6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361F0C89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739055E6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2.6.11. Correo Electrónico 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C3CCE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38F55087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1F2B1C89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030A4CE" w14:textId="0563B5B4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>2.6.12. Enlace (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F6627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466EAE8C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052E49A9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3F267EB" w14:textId="3C634DD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2.6.13. Horario de atención 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98C66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58DBD95A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64BC2AE1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BCC8473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2.6.14. Instrucciones para contacto 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2287C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5A5A5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7DD80EC9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5D1812" w:rsidRPr="005901A6" w14:paraId="239DE884" w14:textId="77777777" w:rsidTr="00CD007B">
        <w:trPr>
          <w:trHeight w:val="255"/>
        </w:trPr>
        <w:tc>
          <w:tcPr>
            <w:tcW w:w="491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4043C55" w14:textId="77777777" w:rsidR="005D1812" w:rsidRPr="005901A6" w:rsidRDefault="005D1812" w:rsidP="003420A0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2.7. Tipo de representación Espacial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  <w:p w14:paraId="417A3696" w14:textId="34DA4892" w:rsidR="005D1812" w:rsidRPr="005901A6" w:rsidRDefault="005D1812" w:rsidP="005D181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</w:p>
        </w:tc>
        <w:tc>
          <w:tcPr>
            <w:tcW w:w="84" w:type="pct"/>
            <w:vAlign w:val="center"/>
            <w:hideMark/>
          </w:tcPr>
          <w:p w14:paraId="088CFBA0" w14:textId="77777777" w:rsidR="005D1812" w:rsidRPr="00B71EB4" w:rsidRDefault="005D1812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261D222C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DDD0D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[Valor recomendado: Vector]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63867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73EEAAD8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3420A0" w:rsidRPr="005901A6" w14:paraId="099E52B5" w14:textId="77777777" w:rsidTr="00CD007B">
        <w:trPr>
          <w:trHeight w:val="255"/>
        </w:trPr>
        <w:tc>
          <w:tcPr>
            <w:tcW w:w="491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DA9559B" w14:textId="3177A2CE" w:rsidR="003420A0" w:rsidRPr="005901A6" w:rsidRDefault="003420A0" w:rsidP="003420A0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2.9. Categoría del Tema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0445ECE9" w14:textId="77777777" w:rsidR="003420A0" w:rsidRPr="00B71EB4" w:rsidRDefault="003420A0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5C0B118D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795BD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  <w:t>Lista controlada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83F09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31B73222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047993C5" w14:textId="77777777" w:rsidTr="00CD007B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2FAD27D7" w14:textId="77777777" w:rsidR="00E55847" w:rsidRPr="005901A6" w:rsidRDefault="00E55847" w:rsidP="003420A0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2.10. Extensión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84" w:type="pct"/>
            <w:vAlign w:val="center"/>
            <w:hideMark/>
          </w:tcPr>
          <w:p w14:paraId="20DE1FE0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235AB159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726934E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2.10.1. Longitud Oeste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DEDEDA8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1BC3031A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0B95DE62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9525FF2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lastRenderedPageBreak/>
              <w:t>2.10.2. Longitud Este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837C519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2E90FF10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3A739601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F8119B7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2.10.3. Latitud Sur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4393A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10D4454F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46EB0CFA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7F4E87F0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2.10.4. Latitud Norte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211C1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6A2FCD7C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3420A0" w:rsidRPr="005901A6" w14:paraId="04CC91EE" w14:textId="77777777" w:rsidTr="00CD007B">
        <w:trPr>
          <w:trHeight w:val="255"/>
        </w:trPr>
        <w:tc>
          <w:tcPr>
            <w:tcW w:w="491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06D6D48" w14:textId="568540CC" w:rsidR="003420A0" w:rsidRPr="005901A6" w:rsidRDefault="003420A0" w:rsidP="003420A0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2.11. Mantenimiento del recurso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21062BD7" w14:textId="77777777" w:rsidR="003420A0" w:rsidRPr="00B71EB4" w:rsidRDefault="003420A0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75C5D780" w14:textId="77777777" w:rsidTr="00437B30">
        <w:trPr>
          <w:trHeight w:val="5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706FB21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2.11.1. Frecuencia de mantenimiento y actualización.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CE626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  <w:t>Lista controlada</w:t>
            </w:r>
          </w:p>
        </w:tc>
        <w:tc>
          <w:tcPr>
            <w:tcW w:w="84" w:type="pct"/>
            <w:vAlign w:val="center"/>
            <w:hideMark/>
          </w:tcPr>
          <w:p w14:paraId="32760C62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3420A0" w:rsidRPr="005901A6" w14:paraId="13F89C52" w14:textId="77777777" w:rsidTr="00CD007B">
        <w:trPr>
          <w:trHeight w:val="255"/>
        </w:trPr>
        <w:tc>
          <w:tcPr>
            <w:tcW w:w="491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DC02FEF" w14:textId="20F4B269" w:rsidR="003420A0" w:rsidRPr="005901A6" w:rsidRDefault="003420A0" w:rsidP="003420A0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2.12. Rol: Muestra Grafica 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40FBB918" w14:textId="77777777" w:rsidR="003420A0" w:rsidRPr="00B71EB4" w:rsidRDefault="003420A0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38E17218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E1ED"/>
            <w:vAlign w:val="center"/>
            <w:hideMark/>
          </w:tcPr>
          <w:p w14:paraId="4391BE05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 xml:space="preserve">2.12.1.    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Nombre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3A38D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5D163AFA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3420A0" w:rsidRPr="005901A6" w14:paraId="161527B0" w14:textId="77777777" w:rsidTr="00CD007B">
        <w:trPr>
          <w:trHeight w:val="255"/>
        </w:trPr>
        <w:tc>
          <w:tcPr>
            <w:tcW w:w="491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A61FE0C" w14:textId="0BDEEAB3" w:rsidR="003420A0" w:rsidRPr="005901A6" w:rsidRDefault="003420A0" w:rsidP="003420A0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2.13. Rol: Palabras claves descriptivas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6C5BBAAB" w14:textId="77777777" w:rsidR="003420A0" w:rsidRPr="00B71EB4" w:rsidRDefault="003420A0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40D6A344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4A03E43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2.12.1. Palabras clave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17A70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4C42FC52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0738A842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5423A81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2.12.2. Tipo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B0F53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  <w:t>Lista controlada</w:t>
            </w:r>
          </w:p>
        </w:tc>
        <w:tc>
          <w:tcPr>
            <w:tcW w:w="84" w:type="pct"/>
            <w:vAlign w:val="center"/>
            <w:hideMark/>
          </w:tcPr>
          <w:p w14:paraId="0117C04B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25DE0C74" w14:textId="77777777" w:rsidTr="00CD007B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239BA97F" w14:textId="1AB96E0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2.</w:t>
            </w:r>
            <w:r w:rsidR="00437B30"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14. Rol</w:t>
            </w: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: Restricciones del recurso 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</w:p>
        </w:tc>
        <w:tc>
          <w:tcPr>
            <w:tcW w:w="84" w:type="pct"/>
            <w:vAlign w:val="center"/>
            <w:hideMark/>
          </w:tcPr>
          <w:p w14:paraId="25C230FC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3506FD59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2907241" w14:textId="45A5FC62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2.14.1. 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Limitaciones de uso 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BFAF9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5157EC09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3211A0AB" w14:textId="77777777" w:rsidTr="00437B30">
        <w:trPr>
          <w:trHeight w:val="660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831FE45" w14:textId="7D73C46D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2.14.2. 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Restricciones de acceso (Restricciones Legales) 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48D15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  <w:t>Lista controlada</w:t>
            </w:r>
          </w:p>
        </w:tc>
        <w:tc>
          <w:tcPr>
            <w:tcW w:w="84" w:type="pct"/>
            <w:vAlign w:val="center"/>
            <w:hideMark/>
          </w:tcPr>
          <w:p w14:paraId="20D54DAD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3AD5529F" w14:textId="77777777" w:rsidTr="00437B30">
        <w:trPr>
          <w:trHeight w:val="660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94D8A26" w14:textId="512EDFAC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2.14.3. 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Restricciones de uso (Restricciones Legales) </w:t>
            </w:r>
            <w:r w:rsidRPr="005901A6">
              <w:rPr>
                <w:rFonts w:ascii="Arial" w:eastAsia="Times New Roman" w:hAnsi="Arial" w:cs="Arial"/>
                <w:b w:val="0"/>
                <w:color w:val="00B0F0"/>
                <w:sz w:val="20"/>
                <w:szCs w:val="20"/>
                <w:lang w:val="es-CO" w:eastAsia="es-CO"/>
              </w:rPr>
              <w:t>(C)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9BF53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  <w:t>Lista controlada</w:t>
            </w:r>
          </w:p>
        </w:tc>
        <w:tc>
          <w:tcPr>
            <w:tcW w:w="84" w:type="pct"/>
            <w:vAlign w:val="center"/>
            <w:hideMark/>
          </w:tcPr>
          <w:p w14:paraId="16EDC618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72E531CF" w14:textId="77777777" w:rsidTr="00437B30">
        <w:trPr>
          <w:trHeight w:val="660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4CF77AD" w14:textId="22021CAA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2.14.4. 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Restricciones de otro tipo (Restricciones Legales) </w:t>
            </w:r>
            <w:r w:rsidRPr="005901A6">
              <w:rPr>
                <w:rFonts w:ascii="Arial" w:eastAsia="Times New Roman" w:hAnsi="Arial" w:cs="Arial"/>
                <w:b w:val="0"/>
                <w:color w:val="00B0F0"/>
                <w:sz w:val="20"/>
                <w:szCs w:val="20"/>
                <w:lang w:val="es-CO" w:eastAsia="es-CO"/>
              </w:rPr>
              <w:t>(C)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007D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143290AE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2B599671" w14:textId="77777777" w:rsidTr="00CD007B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5DB4C0CB" w14:textId="3686DB04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2.</w:t>
            </w:r>
            <w:r w:rsidR="00437B30"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15. Descripción</w:t>
            </w: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 del entorno 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</w:p>
        </w:tc>
        <w:tc>
          <w:tcPr>
            <w:tcW w:w="84" w:type="pct"/>
            <w:vAlign w:val="center"/>
            <w:hideMark/>
          </w:tcPr>
          <w:p w14:paraId="7A55097A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300E02" w:rsidRPr="005901A6" w14:paraId="2B7E807D" w14:textId="77777777" w:rsidTr="00710B2A">
        <w:trPr>
          <w:trHeight w:val="775"/>
        </w:trPr>
        <w:tc>
          <w:tcPr>
            <w:tcW w:w="491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8B98B" w14:textId="77777777" w:rsidR="00300E02" w:rsidRPr="005901A6" w:rsidRDefault="00300E02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  <w:p w14:paraId="745B91D0" w14:textId="63942E7F" w:rsidR="00300E02" w:rsidRPr="005901A6" w:rsidRDefault="00300E02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77F5CB20" w14:textId="77777777" w:rsidR="00300E02" w:rsidRPr="00B71EB4" w:rsidRDefault="00300E02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710B2A" w:rsidRPr="005901A6" w14:paraId="2197290F" w14:textId="77777777" w:rsidTr="00CD007B">
        <w:trPr>
          <w:trHeight w:val="255"/>
        </w:trPr>
        <w:tc>
          <w:tcPr>
            <w:tcW w:w="491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EE7DC4A" w14:textId="54792B72" w:rsidR="00710B2A" w:rsidRPr="005901A6" w:rsidRDefault="00710B2A" w:rsidP="00710B2A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2.16. Identificación del Servicio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 xml:space="preserve"> (O)</w:t>
            </w:r>
          </w:p>
        </w:tc>
        <w:tc>
          <w:tcPr>
            <w:tcW w:w="84" w:type="pct"/>
            <w:vAlign w:val="center"/>
            <w:hideMark/>
          </w:tcPr>
          <w:p w14:paraId="0FFABFA7" w14:textId="77777777" w:rsidR="00710B2A" w:rsidRPr="00B71EB4" w:rsidRDefault="00710B2A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2672C094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F0EF18D" w14:textId="64C4F620" w:rsidR="00E55847" w:rsidRPr="005901A6" w:rsidRDefault="00E55847" w:rsidP="00300E02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2.16.1. 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Tipo de servicio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5848A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5ACA8590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4D3B0A8C" w14:textId="77777777" w:rsidTr="00437B30">
        <w:trPr>
          <w:trHeight w:val="31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B52AA63" w14:textId="7D867034" w:rsidR="00E55847" w:rsidRPr="005901A6" w:rsidRDefault="00E55847" w:rsidP="00300E02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2.16.2. 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Versión del tipo de servicio 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F496B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5B906337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69F1F21C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D108754" w14:textId="5AC9697A" w:rsidR="00E55847" w:rsidRPr="005901A6" w:rsidRDefault="00E55847" w:rsidP="00300E02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2.16.3. 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Tipo de acoplamiento </w:t>
            </w:r>
            <w:r w:rsidRPr="005901A6">
              <w:rPr>
                <w:rFonts w:ascii="Arial" w:eastAsia="Times New Roman" w:hAnsi="Arial" w:cs="Arial"/>
                <w:b w:val="0"/>
                <w:color w:val="00B0F0"/>
                <w:sz w:val="20"/>
                <w:szCs w:val="20"/>
                <w:lang w:val="es-CO" w:eastAsia="es-CO"/>
              </w:rPr>
              <w:t>(C)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A5FE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  <w:t>Lista controlada</w:t>
            </w:r>
          </w:p>
        </w:tc>
        <w:tc>
          <w:tcPr>
            <w:tcW w:w="84" w:type="pct"/>
            <w:vAlign w:val="center"/>
            <w:hideMark/>
          </w:tcPr>
          <w:p w14:paraId="4F00BA25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710B2A" w:rsidRPr="005901A6" w14:paraId="7D033305" w14:textId="77777777" w:rsidTr="00CD007B">
        <w:trPr>
          <w:trHeight w:val="255"/>
        </w:trPr>
        <w:tc>
          <w:tcPr>
            <w:tcW w:w="491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561D51F3" w14:textId="30DD8F94" w:rsidR="00710B2A" w:rsidRPr="005901A6" w:rsidRDefault="00710B2A" w:rsidP="00710B2A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2.17. Información de Operación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 xml:space="preserve"> (O)</w:t>
            </w:r>
          </w:p>
        </w:tc>
        <w:tc>
          <w:tcPr>
            <w:tcW w:w="84" w:type="pct"/>
            <w:vAlign w:val="center"/>
            <w:hideMark/>
          </w:tcPr>
          <w:p w14:paraId="3DDDB205" w14:textId="77777777" w:rsidR="00710B2A" w:rsidRPr="00B71EB4" w:rsidRDefault="00710B2A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49BF3ECF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7EC93269" w14:textId="041368C8" w:rsidR="00E55847" w:rsidRPr="005901A6" w:rsidRDefault="00E55847" w:rsidP="00300E02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2.17.1. 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Nombre de operación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FE00E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1B6340F2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536D0CDE" w14:textId="77777777" w:rsidTr="00437B30">
        <w:trPr>
          <w:trHeight w:val="5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8D95C32" w14:textId="55313A2A" w:rsidR="00E55847" w:rsidRPr="005901A6" w:rsidRDefault="00E55847" w:rsidP="00300E02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2.17.2.</w:t>
            </w:r>
            <w:r w:rsidR="009F6BCF"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 xml:space="preserve"> 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Plataforma computarizada distribuida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2D190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  <w:t>Lista controlada</w:t>
            </w:r>
          </w:p>
        </w:tc>
        <w:tc>
          <w:tcPr>
            <w:tcW w:w="84" w:type="pct"/>
            <w:vAlign w:val="center"/>
            <w:hideMark/>
          </w:tcPr>
          <w:p w14:paraId="481E74A1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6FB9D84C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9938C53" w14:textId="5FA97F89" w:rsidR="00E55847" w:rsidRPr="005901A6" w:rsidRDefault="00E55847" w:rsidP="00300E02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2.17.3. 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Enlace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B004D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25C77400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2AFE1316" w14:textId="77777777" w:rsidTr="00CD007B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7ABD392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Información de calidad del recurso</w:t>
            </w:r>
          </w:p>
        </w:tc>
        <w:tc>
          <w:tcPr>
            <w:tcW w:w="84" w:type="pct"/>
            <w:vAlign w:val="center"/>
            <w:hideMark/>
          </w:tcPr>
          <w:p w14:paraId="25E05A89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0EF34C61" w14:textId="77777777" w:rsidTr="00CD19C7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702EFA3F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CD19C7">
              <w:rPr>
                <w:rFonts w:ascii="Arial" w:eastAsia="Times New Roman" w:hAnsi="Arial" w:cs="Arial"/>
                <w:b w:val="0"/>
                <w:color w:val="FFFFFF" w:themeColor="background1"/>
                <w:sz w:val="20"/>
                <w:szCs w:val="20"/>
                <w:lang w:val="es-CO" w:eastAsia="es-CO"/>
              </w:rPr>
              <w:t xml:space="preserve">3.      Información de Linaje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84" w:type="pct"/>
            <w:vAlign w:val="center"/>
            <w:hideMark/>
          </w:tcPr>
          <w:p w14:paraId="5543391F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77A511CD" w14:textId="77777777" w:rsidTr="00CD19C7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6C5F138" w14:textId="77777777" w:rsidR="00E55847" w:rsidRPr="005901A6" w:rsidRDefault="00E55847" w:rsidP="003420A0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3.1. Declaración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84" w:type="pct"/>
            <w:vAlign w:val="center"/>
            <w:hideMark/>
          </w:tcPr>
          <w:p w14:paraId="12C3ABDE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4BB050B3" w14:textId="77777777" w:rsidTr="00437B30">
        <w:trPr>
          <w:trHeight w:val="911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8E17B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73DEF6D5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41C8AA8E" w14:textId="77777777" w:rsidTr="00CD19C7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614BEAA" w14:textId="77777777" w:rsidR="00E55847" w:rsidRPr="005901A6" w:rsidRDefault="00E55847" w:rsidP="003420A0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3.2. Paso del proceso </w:t>
            </w:r>
            <w:r w:rsidRPr="005901A6">
              <w:rPr>
                <w:rFonts w:ascii="Arial" w:eastAsia="Times New Roman" w:hAnsi="Arial" w:cs="Arial"/>
                <w:b w:val="0"/>
                <w:color w:val="00B0F0"/>
                <w:sz w:val="20"/>
                <w:szCs w:val="20"/>
                <w:lang w:val="es-CO" w:eastAsia="es-CO"/>
              </w:rPr>
              <w:t>(C)</w:t>
            </w:r>
          </w:p>
        </w:tc>
        <w:tc>
          <w:tcPr>
            <w:tcW w:w="84" w:type="pct"/>
            <w:vAlign w:val="center"/>
            <w:hideMark/>
          </w:tcPr>
          <w:p w14:paraId="24E35F38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7FBC1C47" w14:textId="77777777" w:rsidTr="005D1812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3E0CD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291402CC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54574722" w14:textId="77777777" w:rsidTr="00CD19C7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6E95DDA1" w14:textId="732A3377" w:rsidR="00E55847" w:rsidRPr="005901A6" w:rsidRDefault="00E55847" w:rsidP="003420A0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3.3. Rol: </w:t>
            </w:r>
            <w:r w:rsidR="00300E02"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Fuente (</w:t>
            </w:r>
            <w:r w:rsidRPr="005901A6">
              <w:rPr>
                <w:rFonts w:ascii="Arial" w:eastAsia="Times New Roman" w:hAnsi="Arial" w:cs="Arial"/>
                <w:b w:val="0"/>
                <w:color w:val="00B0F0"/>
                <w:sz w:val="20"/>
                <w:szCs w:val="20"/>
                <w:lang w:val="es-CO" w:eastAsia="es-CO"/>
              </w:rPr>
              <w:t>C)</w:t>
            </w:r>
          </w:p>
        </w:tc>
        <w:tc>
          <w:tcPr>
            <w:tcW w:w="84" w:type="pct"/>
            <w:vAlign w:val="center"/>
            <w:hideMark/>
          </w:tcPr>
          <w:p w14:paraId="066463DA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63BF809F" w14:textId="77777777" w:rsidTr="005D1812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0D23F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3E9E8E22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2A988814" w14:textId="77777777" w:rsidTr="005D1812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CB9CA"/>
            <w:vAlign w:val="center"/>
            <w:hideMark/>
          </w:tcPr>
          <w:p w14:paraId="44B63E89" w14:textId="27F7743F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4. Informes de </w:t>
            </w:r>
            <w:r w:rsidR="00300E02"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Calidad (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Op)</w:t>
            </w:r>
          </w:p>
        </w:tc>
        <w:tc>
          <w:tcPr>
            <w:tcW w:w="84" w:type="pct"/>
            <w:vAlign w:val="center"/>
            <w:hideMark/>
          </w:tcPr>
          <w:p w14:paraId="1E89E164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4674556E" w14:textId="77777777" w:rsidTr="00CD19C7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38A93D6F" w14:textId="77777777" w:rsidR="00E55847" w:rsidRPr="005901A6" w:rsidRDefault="00E55847" w:rsidP="003420A0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4.1. Alcance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84" w:type="pct"/>
            <w:vAlign w:val="center"/>
            <w:hideMark/>
          </w:tcPr>
          <w:p w14:paraId="4FA6A0D1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5DA440BC" w14:textId="77777777" w:rsidTr="005D1812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E3F30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  <w:t>Lista controlada</w:t>
            </w:r>
          </w:p>
        </w:tc>
        <w:tc>
          <w:tcPr>
            <w:tcW w:w="84" w:type="pct"/>
            <w:vAlign w:val="center"/>
            <w:hideMark/>
          </w:tcPr>
          <w:p w14:paraId="6FCB19A8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11E58C9D" w14:textId="77777777" w:rsidTr="00CD19C7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1544C22" w14:textId="1E93DFFC" w:rsidR="00E55847" w:rsidRPr="005901A6" w:rsidRDefault="00E55847" w:rsidP="003420A0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4.2. Informe 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</w:p>
        </w:tc>
        <w:tc>
          <w:tcPr>
            <w:tcW w:w="84" w:type="pct"/>
            <w:vAlign w:val="center"/>
            <w:hideMark/>
          </w:tcPr>
          <w:p w14:paraId="19F9740B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49D9FE24" w14:textId="77777777" w:rsidTr="005D1812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E500E02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lastRenderedPageBreak/>
              <w:t>Medidas de calidad de datos</w:t>
            </w:r>
          </w:p>
        </w:tc>
        <w:tc>
          <w:tcPr>
            <w:tcW w:w="84" w:type="pct"/>
            <w:vAlign w:val="center"/>
            <w:hideMark/>
          </w:tcPr>
          <w:p w14:paraId="50362FF1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06A55169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AF7751B" w14:textId="0425EDCC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4.2.1. 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Nombre del Elemento de calidad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47855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4D992175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1CD712E9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F30DCB3" w14:textId="75D1E501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4.2.2. 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Identificador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F714D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79FA929A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41E36B94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1FD3CF4" w14:textId="2FDDC118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4.2.3. 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Nombre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81AFB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16CFEDD3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1F7E17DB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CA2E1E2" w14:textId="6FC008B1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4.2.4.</w:t>
            </w:r>
            <w:r w:rsidR="00F16A1D"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 xml:space="preserve"> 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>Alias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 xml:space="preserve"> 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08221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374CFC76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0B8533A8" w14:textId="77777777" w:rsidTr="005D1812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365EFFF" w14:textId="14989C16" w:rsidR="00E55847" w:rsidRPr="005901A6" w:rsidRDefault="00E55847" w:rsidP="003420A0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4.2.5.</w:t>
            </w: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Rol: Medida básica </w:t>
            </w:r>
            <w:r w:rsidRPr="005901A6">
              <w:rPr>
                <w:rFonts w:ascii="Arial" w:eastAsia="Times New Roman" w:hAnsi="Arial" w:cs="Arial"/>
                <w:b w:val="0"/>
                <w:color w:val="00B0F0"/>
                <w:sz w:val="20"/>
                <w:szCs w:val="20"/>
                <w:lang w:val="es-CO" w:eastAsia="es-CO"/>
              </w:rPr>
              <w:t>(C)</w:t>
            </w:r>
          </w:p>
        </w:tc>
        <w:tc>
          <w:tcPr>
            <w:tcW w:w="84" w:type="pct"/>
            <w:vAlign w:val="center"/>
            <w:hideMark/>
          </w:tcPr>
          <w:p w14:paraId="38B4CF65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7FBE1A05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01B5EF8" w14:textId="2F2CCE6A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4.2.5.1. 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Nombre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706A5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5F66A468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356C31BA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AF935C4" w14:textId="2BE474F1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4.2.5.2. 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Definición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0751A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11E91235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0A755921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2BC886F" w14:textId="61C64F8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4.2.5.3. 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Tipo de valor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AD853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31D9C55D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292EBCAC" w14:textId="77777777" w:rsidTr="005D1812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2E90062" w14:textId="53528299" w:rsidR="00E55847" w:rsidRPr="005901A6" w:rsidRDefault="00E55847" w:rsidP="003420A0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4.2.6.</w:t>
            </w: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Rol: Parámetro </w:t>
            </w:r>
            <w:r w:rsidRPr="005901A6">
              <w:rPr>
                <w:rFonts w:ascii="Arial" w:eastAsia="Times New Roman" w:hAnsi="Arial" w:cs="Arial"/>
                <w:b w:val="0"/>
                <w:color w:val="00B0F0"/>
                <w:sz w:val="20"/>
                <w:szCs w:val="20"/>
                <w:lang w:val="es-CO" w:eastAsia="es-CO"/>
              </w:rPr>
              <w:t>(C)</w:t>
            </w:r>
          </w:p>
        </w:tc>
        <w:tc>
          <w:tcPr>
            <w:tcW w:w="84" w:type="pct"/>
            <w:vAlign w:val="center"/>
            <w:hideMark/>
          </w:tcPr>
          <w:p w14:paraId="4FC08EAF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7F4E8587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108D7F2" w14:textId="075702D6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4.2.6.1. 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Nombre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12100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026BDEC9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0749A6EB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2659B50" w14:textId="3A01A328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4.2.6.2. 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Definición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3FBA5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26D9A989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10345AFA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F95370D" w14:textId="09AEAA70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4.2.6.3. 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Tipo de valor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DB19C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2D4376E1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7A60E1BA" w14:textId="77777777" w:rsidTr="005D1812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392D601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Evaluación de la calidad de datos</w:t>
            </w:r>
          </w:p>
        </w:tc>
        <w:tc>
          <w:tcPr>
            <w:tcW w:w="84" w:type="pct"/>
            <w:vAlign w:val="center"/>
            <w:hideMark/>
          </w:tcPr>
          <w:p w14:paraId="7328AC24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2A6AD8A9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71C09820" w14:textId="605BDFA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4.2.7.</w:t>
            </w:r>
            <w:r w:rsidR="003420A0"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 xml:space="preserve"> 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Tipo método de evaluación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8F1B3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  <w:t>Lista controlada</w:t>
            </w:r>
          </w:p>
        </w:tc>
        <w:tc>
          <w:tcPr>
            <w:tcW w:w="84" w:type="pct"/>
            <w:vAlign w:val="center"/>
            <w:hideMark/>
          </w:tcPr>
          <w:p w14:paraId="7A7D0D0E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4DCD458D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006878F" w14:textId="1A571EAF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4.2.8. 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Fecha de evaluación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B73AE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01E1C849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3D8B7671" w14:textId="77777777" w:rsidTr="005D1812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6F2126F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Resultados de la calidad de datos</w:t>
            </w:r>
          </w:p>
        </w:tc>
        <w:tc>
          <w:tcPr>
            <w:tcW w:w="84" w:type="pct"/>
            <w:vAlign w:val="center"/>
            <w:hideMark/>
          </w:tcPr>
          <w:p w14:paraId="1FB9FF7F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5C035D25" w14:textId="77777777" w:rsidTr="005D1812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A4B9595" w14:textId="2A33EBE7" w:rsidR="00E55847" w:rsidRPr="005901A6" w:rsidRDefault="00E55847" w:rsidP="003420A0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4.2.9.</w:t>
            </w: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 Cuantitativo </w:t>
            </w:r>
            <w:r w:rsidRPr="005901A6">
              <w:rPr>
                <w:rFonts w:ascii="Arial" w:eastAsia="Times New Roman" w:hAnsi="Arial" w:cs="Arial"/>
                <w:b w:val="0"/>
                <w:color w:val="00B0F0"/>
                <w:sz w:val="20"/>
                <w:szCs w:val="20"/>
                <w:lang w:val="es-CO" w:eastAsia="es-CO"/>
              </w:rPr>
              <w:t>(C)</w:t>
            </w:r>
          </w:p>
        </w:tc>
        <w:tc>
          <w:tcPr>
            <w:tcW w:w="84" w:type="pct"/>
            <w:vAlign w:val="center"/>
            <w:hideMark/>
          </w:tcPr>
          <w:p w14:paraId="30B64860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198A30D6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8193F38" w14:textId="3894EBD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4.2.9.1. 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Unidad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AF49A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12A686B3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391FD9F0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58030DF" w14:textId="578586E5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4.2.9.2. 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Valor de la unidad 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FBE85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7F9CB02E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50B19814" w14:textId="77777777" w:rsidTr="005D1812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5F89518" w14:textId="14A16A3C" w:rsidR="00E55847" w:rsidRPr="005901A6" w:rsidRDefault="00E55847" w:rsidP="003420A0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4.2.10.</w:t>
            </w: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Conformidad </w:t>
            </w:r>
            <w:r w:rsidRPr="005901A6">
              <w:rPr>
                <w:rFonts w:ascii="Arial" w:eastAsia="Times New Roman" w:hAnsi="Arial" w:cs="Arial"/>
                <w:b w:val="0"/>
                <w:color w:val="00B0F0"/>
                <w:sz w:val="20"/>
                <w:szCs w:val="20"/>
                <w:lang w:val="es-CO" w:eastAsia="es-CO"/>
              </w:rPr>
              <w:t>(C)</w:t>
            </w:r>
          </w:p>
        </w:tc>
        <w:tc>
          <w:tcPr>
            <w:tcW w:w="84" w:type="pct"/>
            <w:vAlign w:val="center"/>
            <w:hideMark/>
          </w:tcPr>
          <w:p w14:paraId="7C7C8970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089E9C3A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82423FD" w14:textId="29E518CA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4.2.10.1. 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Titulo </w:t>
            </w:r>
            <w:r w:rsidR="00300E02"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>especificación (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569E4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723C2684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2A1B223F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7DC23BA" w14:textId="5DCF3891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4.2.10.2. 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Fecha especificación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37B6C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14B2CACF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69CB68F2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DFD8375" w14:textId="70D089C6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4.2.10.3. 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Tipo de fecha </w:t>
            </w:r>
            <w:r w:rsidR="00300E02"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especificación </w:t>
            </w:r>
            <w:r w:rsidR="00300E02"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8FEAA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  <w:t>Lista controlada</w:t>
            </w:r>
          </w:p>
        </w:tc>
        <w:tc>
          <w:tcPr>
            <w:tcW w:w="84" w:type="pct"/>
            <w:vAlign w:val="center"/>
            <w:hideMark/>
          </w:tcPr>
          <w:p w14:paraId="3B3E8D9C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2E30B29F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B85EC7F" w14:textId="62CDDFF3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4.2.10.4. </w:t>
            </w:r>
            <w:r w:rsidR="00300E02"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>Aprobó (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EA326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6155A891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3523D5FF" w14:textId="77777777" w:rsidTr="005D1812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D413F7A" w14:textId="04C8563F" w:rsidR="00E55847" w:rsidRPr="005901A6" w:rsidRDefault="00E55847" w:rsidP="003420A0">
            <w:pPr>
              <w:spacing w:line="240" w:lineRule="auto"/>
              <w:rPr>
                <w:rFonts w:ascii="Arial" w:eastAsia="Times New Roman" w:hAnsi="Arial" w:cs="Arial"/>
                <w:bCs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4.2.11.</w:t>
            </w:r>
            <w:r w:rsidRPr="005901A6">
              <w:rPr>
                <w:rFonts w:ascii="Arial" w:eastAsia="Times New Roman" w:hAnsi="Arial" w:cs="Arial"/>
                <w:bCs/>
                <w:color w:val="A6A6A6"/>
                <w:sz w:val="20"/>
                <w:szCs w:val="20"/>
                <w:lang w:val="es-ES_tradnl" w:eastAsia="es-CO"/>
              </w:rPr>
              <w:t> </w:t>
            </w: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ES_tradnl" w:eastAsia="es-CO"/>
              </w:rPr>
              <w:t xml:space="preserve">Descriptivo </w:t>
            </w:r>
            <w:r w:rsidRPr="005901A6">
              <w:rPr>
                <w:rFonts w:ascii="Arial" w:eastAsia="Times New Roman" w:hAnsi="Arial" w:cs="Arial"/>
                <w:bCs/>
                <w:color w:val="00B0F0"/>
                <w:sz w:val="20"/>
                <w:szCs w:val="20"/>
                <w:lang w:val="es-ES_tradnl" w:eastAsia="es-CO"/>
              </w:rPr>
              <w:t>(C)</w:t>
            </w:r>
          </w:p>
        </w:tc>
        <w:tc>
          <w:tcPr>
            <w:tcW w:w="84" w:type="pct"/>
            <w:vAlign w:val="center"/>
            <w:hideMark/>
          </w:tcPr>
          <w:p w14:paraId="6B2CEA42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0C9654C1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AD56065" w14:textId="374B62F0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4.2.11.1. 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Declaración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FC47B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 xml:space="preserve">[Remítase a sesión de linaje al numeral 3.1 de este documento ] </w:t>
            </w:r>
          </w:p>
        </w:tc>
        <w:tc>
          <w:tcPr>
            <w:tcW w:w="84" w:type="pct"/>
            <w:vAlign w:val="center"/>
            <w:hideMark/>
          </w:tcPr>
          <w:p w14:paraId="71816897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64C51A17" w14:textId="77777777" w:rsidTr="007525DA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E3E392A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7525DA">
              <w:rPr>
                <w:rFonts w:ascii="Arial" w:eastAsia="Times New Roman" w:hAnsi="Arial" w:cs="Arial"/>
                <w:b w:val="0"/>
                <w:color w:val="FFFFFF" w:themeColor="background1"/>
                <w:sz w:val="20"/>
                <w:szCs w:val="20"/>
                <w:lang w:val="es-CO" w:eastAsia="es-CO"/>
              </w:rPr>
              <w:t xml:space="preserve">5.    Información Sistema de Referencia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84" w:type="pct"/>
            <w:vAlign w:val="center"/>
            <w:hideMark/>
          </w:tcPr>
          <w:p w14:paraId="34240448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604BB155" w14:textId="77777777" w:rsidTr="007525DA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7886DFAF" w14:textId="77777777" w:rsidR="00E55847" w:rsidRPr="005901A6" w:rsidRDefault="00E55847" w:rsidP="00D81669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5.1.       Identificador del Sistema de Referencia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84" w:type="pct"/>
            <w:vAlign w:val="center"/>
            <w:hideMark/>
          </w:tcPr>
          <w:p w14:paraId="69403C06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035A978B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2DEED15" w14:textId="527232C5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6.1.1. </w:t>
            </w:r>
            <w:r w:rsidR="00300E02"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Código </w:t>
            </w:r>
            <w:r w:rsidR="00300E02"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2B59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4B9DE4AD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692612E3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574690B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6.1.2. Espacio de códigos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E91A8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64569885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147FB97A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74AF6FDE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6.1.3. Descripción 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39CF3" w14:textId="77777777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4D88CF26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040A3ED7" w14:textId="77777777" w:rsidTr="007525DA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2FB3A8A" w14:textId="38107A70" w:rsidR="00E55847" w:rsidRPr="007525DA" w:rsidRDefault="000F6AA7" w:rsidP="000F6AA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FFFFFF" w:themeColor="background1"/>
                <w:sz w:val="20"/>
                <w:szCs w:val="20"/>
                <w:lang w:val="es-CO" w:eastAsia="es-CO"/>
              </w:rPr>
            </w:pPr>
            <w:r w:rsidRPr="007525DA">
              <w:rPr>
                <w:rFonts w:ascii="Arial" w:eastAsia="Times New Roman" w:hAnsi="Arial" w:cs="Arial"/>
                <w:b w:val="0"/>
                <w:color w:val="FFFFFF" w:themeColor="background1"/>
                <w:sz w:val="20"/>
                <w:szCs w:val="20"/>
                <w:lang w:val="es-CO" w:eastAsia="es-CO"/>
              </w:rPr>
              <w:t xml:space="preserve">6.     </w:t>
            </w:r>
            <w:r w:rsidR="00E55847" w:rsidRPr="007525DA">
              <w:rPr>
                <w:rFonts w:ascii="Arial" w:eastAsia="Times New Roman" w:hAnsi="Arial" w:cs="Arial"/>
                <w:b w:val="0"/>
                <w:color w:val="FFFFFF" w:themeColor="background1"/>
                <w:sz w:val="20"/>
                <w:szCs w:val="20"/>
                <w:lang w:val="es-CO" w:eastAsia="es-CO"/>
              </w:rPr>
              <w:t>Información de Distribución (O)</w:t>
            </w:r>
          </w:p>
        </w:tc>
        <w:tc>
          <w:tcPr>
            <w:tcW w:w="84" w:type="pct"/>
            <w:vAlign w:val="center"/>
            <w:hideMark/>
          </w:tcPr>
          <w:p w14:paraId="7B0182F7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10C4E823" w14:textId="77777777" w:rsidTr="00544031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81960F3" w14:textId="560A322D" w:rsidR="00E55847" w:rsidRPr="005901A6" w:rsidRDefault="00544031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6</w:t>
            </w:r>
            <w:r w:rsidR="00E55847"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.</w:t>
            </w:r>
            <w:r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1</w:t>
            </w:r>
            <w:r w:rsidR="00E55847"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 Descripción </w:t>
            </w:r>
            <w:r w:rsidR="00E55847"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</w:p>
        </w:tc>
        <w:tc>
          <w:tcPr>
            <w:tcW w:w="84" w:type="pct"/>
            <w:vAlign w:val="center"/>
            <w:hideMark/>
          </w:tcPr>
          <w:p w14:paraId="20A90F83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1BEB82CB" w14:textId="77777777" w:rsidTr="005D1812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A4E7E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3F72386D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786AF437" w14:textId="77777777" w:rsidTr="00544031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35056D61" w14:textId="4771B647" w:rsidR="00E55847" w:rsidRPr="005901A6" w:rsidRDefault="0025239B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6.</w:t>
            </w:r>
            <w:r w:rsidR="00E55847"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2.        Formato de Distribución </w:t>
            </w:r>
            <w:r w:rsidR="00E55847"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84" w:type="pct"/>
            <w:vAlign w:val="center"/>
            <w:hideMark/>
          </w:tcPr>
          <w:p w14:paraId="2C41EE97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3B886241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A27C842" w14:textId="2CEF4C3F" w:rsidR="00E55847" w:rsidRPr="005901A6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8.2.</w:t>
            </w:r>
            <w:r w:rsidR="00F16A1D" w:rsidRPr="005901A6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  <w:t>1.</w:t>
            </w:r>
            <w:r w:rsidR="00F16A1D"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 Titulo</w:t>
            </w: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A6392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120A987B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2643DC60" w14:textId="77777777" w:rsidTr="0025239B">
        <w:trPr>
          <w:trHeight w:val="255"/>
        </w:trPr>
        <w:tc>
          <w:tcPr>
            <w:tcW w:w="4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7A2E1A99" w14:textId="46799529" w:rsidR="00E55847" w:rsidRPr="005901A6" w:rsidRDefault="0025239B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>7</w:t>
            </w:r>
            <w:r w:rsidR="00E55847" w:rsidRPr="005901A6">
              <w:rPr>
                <w:rFonts w:ascii="Arial" w:eastAsia="Times New Roman" w:hAnsi="Arial" w:cs="Arial"/>
                <w:b w:val="0"/>
                <w:color w:val="2F5496"/>
                <w:sz w:val="20"/>
                <w:szCs w:val="20"/>
                <w:lang w:val="es-CO" w:eastAsia="es-CO"/>
              </w:rPr>
              <w:t xml:space="preserve">.3.        Opciones de Transferencia </w:t>
            </w:r>
            <w:r w:rsidR="00E55847"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</w:p>
        </w:tc>
        <w:tc>
          <w:tcPr>
            <w:tcW w:w="84" w:type="pct"/>
            <w:vAlign w:val="center"/>
            <w:hideMark/>
          </w:tcPr>
          <w:p w14:paraId="55BF4842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26B004D6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46A24E5" w14:textId="77777777" w:rsidR="00E55847" w:rsidRPr="005901A6" w:rsidRDefault="00E55847" w:rsidP="00300E0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8.3.1 Enlace </w:t>
            </w:r>
            <w:r w:rsidRPr="005901A6">
              <w:rPr>
                <w:rFonts w:ascii="Arial" w:eastAsia="Times New Roman" w:hAnsi="Arial" w:cs="Arial"/>
                <w:b w:val="0"/>
                <w:color w:val="FF0000"/>
                <w:sz w:val="20"/>
                <w:szCs w:val="20"/>
                <w:lang w:val="es-CO" w:eastAsia="es-CO"/>
              </w:rPr>
              <w:t>(O)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62CBF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A6A6A6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4" w:type="pct"/>
            <w:vAlign w:val="center"/>
            <w:hideMark/>
          </w:tcPr>
          <w:p w14:paraId="38BF8722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E55847" w:rsidRPr="005901A6" w14:paraId="7F968A7C" w14:textId="77777777" w:rsidTr="00437B30">
        <w:trPr>
          <w:trHeight w:val="255"/>
        </w:trPr>
        <w:tc>
          <w:tcPr>
            <w:tcW w:w="2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9B64548" w14:textId="77777777" w:rsidR="00E55847" w:rsidRPr="005901A6" w:rsidRDefault="00E55847" w:rsidP="00300E0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es-CO" w:eastAsia="es-CO"/>
              </w:rPr>
              <w:t xml:space="preserve">8.3.2 Función </w:t>
            </w:r>
            <w:r w:rsidRPr="005901A6">
              <w:rPr>
                <w:rFonts w:ascii="Arial" w:eastAsia="Times New Roman" w:hAnsi="Arial" w:cs="Arial"/>
                <w:b w:val="0"/>
                <w:color w:val="FFC000"/>
                <w:sz w:val="20"/>
                <w:szCs w:val="20"/>
                <w:lang w:val="es-CO" w:eastAsia="es-CO"/>
              </w:rPr>
              <w:t>(Op)</w:t>
            </w:r>
          </w:p>
        </w:tc>
        <w:tc>
          <w:tcPr>
            <w:tcW w:w="2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CB631" w14:textId="77777777" w:rsidR="00E55847" w:rsidRPr="005901A6" w:rsidRDefault="00E55847" w:rsidP="00E5584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</w:pPr>
            <w:r w:rsidRPr="005901A6">
              <w:rPr>
                <w:rFonts w:ascii="Arial" w:eastAsia="Times New Roman" w:hAnsi="Arial" w:cs="Arial"/>
                <w:b w:val="0"/>
                <w:color w:val="0070C0"/>
                <w:sz w:val="20"/>
                <w:szCs w:val="20"/>
                <w:lang w:val="es-CO" w:eastAsia="es-CO"/>
              </w:rPr>
              <w:t>Lista controlada</w:t>
            </w:r>
          </w:p>
        </w:tc>
        <w:tc>
          <w:tcPr>
            <w:tcW w:w="84" w:type="pct"/>
            <w:vAlign w:val="center"/>
            <w:hideMark/>
          </w:tcPr>
          <w:p w14:paraId="61366A3D" w14:textId="77777777" w:rsidR="00E55847" w:rsidRPr="00B71EB4" w:rsidRDefault="00E55847" w:rsidP="00E55847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val="es-CO" w:eastAsia="es-CO"/>
              </w:rPr>
            </w:pPr>
          </w:p>
        </w:tc>
      </w:tr>
    </w:tbl>
    <w:p w14:paraId="45963E2D" w14:textId="6FFDAD41" w:rsidR="003B6E10" w:rsidRDefault="003B6E10" w:rsidP="00312C2B">
      <w:pPr>
        <w:pStyle w:val="Contenido"/>
        <w:jc w:val="both"/>
        <w:rPr>
          <w:rFonts w:cs="Arial"/>
          <w:sz w:val="72"/>
          <w:szCs w:val="72"/>
        </w:rPr>
      </w:pPr>
    </w:p>
    <w:p w14:paraId="71EC95C4" w14:textId="0FC4E9EF" w:rsidR="003B6E10" w:rsidRDefault="003B6E10">
      <w:pPr>
        <w:spacing w:after="160" w:line="259" w:lineRule="auto"/>
        <w:rPr>
          <w:rFonts w:ascii="Arial" w:hAnsi="Arial" w:cs="Arial"/>
          <w:b w:val="0"/>
          <w:color w:val="3B3838" w:themeColor="background2" w:themeShade="40"/>
          <w:sz w:val="72"/>
          <w:szCs w:val="72"/>
        </w:rPr>
      </w:pPr>
    </w:p>
    <w:p w14:paraId="3F991D16" w14:textId="42907941" w:rsidR="00A44A43" w:rsidRPr="00E832BD" w:rsidRDefault="003B6E10" w:rsidP="00312C2B">
      <w:pPr>
        <w:pStyle w:val="Contenido"/>
        <w:jc w:val="both"/>
        <w:rPr>
          <w:rFonts w:cs="Arial"/>
          <w:sz w:val="72"/>
          <w:szCs w:val="72"/>
        </w:rPr>
      </w:pPr>
      <w:r>
        <w:rPr>
          <w:b/>
          <w:noProof/>
          <w:lang w:val="es-CO" w:eastAsia="es-CO"/>
        </w:rPr>
        <w:lastRenderedPageBreak/>
        <w:drawing>
          <wp:anchor distT="0" distB="0" distL="114300" distR="114300" simplePos="0" relativeHeight="251676672" behindDoc="1" locked="0" layoutInCell="1" allowOverlap="1" wp14:anchorId="3B888F60" wp14:editId="4B5D9E28">
            <wp:simplePos x="0" y="0"/>
            <wp:positionH relativeFrom="page">
              <wp:align>left</wp:align>
            </wp:positionH>
            <wp:positionV relativeFrom="page">
              <wp:posOffset>13462</wp:posOffset>
            </wp:positionV>
            <wp:extent cx="7962900" cy="10302875"/>
            <wp:effectExtent l="0" t="0" r="0" b="317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ondo atras_Mesa de trabajo 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1030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4A43" w:rsidRPr="00E832BD" w:rsidSect="00F664B5">
      <w:headerReference w:type="default" r:id="rId17"/>
      <w:footerReference w:type="default" r:id="rId18"/>
      <w:pgSz w:w="12240" w:h="15840"/>
      <w:pgMar w:top="1417" w:right="1701" w:bottom="1417" w:left="1843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3AB113" w14:textId="77777777" w:rsidR="004E5F83" w:rsidRDefault="004E5F83" w:rsidP="00E832BD">
      <w:pPr>
        <w:spacing w:line="240" w:lineRule="auto"/>
      </w:pPr>
      <w:r>
        <w:separator/>
      </w:r>
    </w:p>
  </w:endnote>
  <w:endnote w:type="continuationSeparator" w:id="0">
    <w:p w14:paraId="1523F2FC" w14:textId="77777777" w:rsidR="004E5F83" w:rsidRDefault="004E5F83" w:rsidP="00E832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fortaa">
    <w:altName w:val="Courier New"/>
    <w:charset w:val="00"/>
    <w:family w:val="auto"/>
    <w:pitch w:val="variable"/>
    <w:sig w:usb0="00000001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fortaa SemiBold">
    <w:altName w:val="Calibri"/>
    <w:charset w:val="00"/>
    <w:family w:val="auto"/>
    <w:pitch w:val="variable"/>
    <w:sig w:usb0="A00002FF" w:usb1="40000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09D75" w14:textId="77777777" w:rsidR="00E832BD" w:rsidRPr="00F45F57" w:rsidRDefault="00005F42" w:rsidP="00005F42">
    <w:pPr>
      <w:tabs>
        <w:tab w:val="center" w:pos="4550"/>
        <w:tab w:val="left" w:pos="5818"/>
        <w:tab w:val="left" w:pos="8505"/>
      </w:tabs>
      <w:ind w:right="-518"/>
      <w:jc w:val="right"/>
      <w:rPr>
        <w:rFonts w:ascii="Arial" w:hAnsi="Arial" w:cs="Arial"/>
        <w:color w:val="8496B0" w:themeColor="text2" w:themeTint="99"/>
        <w:sz w:val="20"/>
        <w:szCs w:val="20"/>
      </w:rPr>
    </w:pPr>
    <w:r w:rsidRPr="00F45F57">
      <w:rPr>
        <w:rFonts w:ascii="Arial" w:hAnsi="Arial" w:cs="Arial"/>
        <w:noProof/>
        <w:color w:val="8496B0" w:themeColor="text2" w:themeTint="99"/>
        <w:sz w:val="20"/>
        <w:szCs w:val="20"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509D79" wp14:editId="59509D7A">
              <wp:simplePos x="0" y="0"/>
              <wp:positionH relativeFrom="margin">
                <wp:align>left</wp:align>
              </wp:positionH>
              <wp:positionV relativeFrom="paragraph">
                <wp:posOffset>108832</wp:posOffset>
              </wp:positionV>
              <wp:extent cx="5475881" cy="9033"/>
              <wp:effectExtent l="0" t="0" r="29845" b="29210"/>
              <wp:wrapNone/>
              <wp:docPr id="11" name="Conector rec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75881" cy="9033"/>
                      </a:xfrm>
                      <a:prstGeom prst="line">
                        <a:avLst/>
                      </a:prstGeom>
                      <a:ln w="12700">
                        <a:solidFill>
                          <a:srgbClr val="0D5899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6EF5D75" id="Conector recto 1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55pt" to="431.1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" strokecolor="#0d5899" strokeweight="1pt">
              <v:stroke joinstyle="miter"/>
              <w10:wrap anchorx="margin"/>
            </v:line>
          </w:pict>
        </mc:Fallback>
      </mc:AlternateContent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fldChar w:fldCharType="begin"/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instrText>PAGE   \* MERGEFORMAT</w:instrText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fldChar w:fldCharType="separate"/>
    </w:r>
    <w:r w:rsidR="002656B1">
      <w:rPr>
        <w:rFonts w:ascii="Arial" w:hAnsi="Arial" w:cs="Arial"/>
        <w:noProof/>
        <w:color w:val="8496B0" w:themeColor="text2" w:themeTint="99"/>
        <w:sz w:val="20"/>
        <w:szCs w:val="20"/>
      </w:rPr>
      <w:t>8</w:t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fldChar w:fldCharType="end"/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t xml:space="preserve"> | </w:t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fldChar w:fldCharType="begin"/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instrText>NUMPAGES  \* Arabic  \* MERGEFORMAT</w:instrText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fldChar w:fldCharType="separate"/>
    </w:r>
    <w:r w:rsidR="002656B1">
      <w:rPr>
        <w:rFonts w:ascii="Arial" w:hAnsi="Arial" w:cs="Arial"/>
        <w:noProof/>
        <w:color w:val="8496B0" w:themeColor="text2" w:themeTint="99"/>
        <w:sz w:val="20"/>
        <w:szCs w:val="20"/>
      </w:rPr>
      <w:t>8</w:t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fldChar w:fldCharType="end"/>
    </w:r>
  </w:p>
  <w:p w14:paraId="59509D76" w14:textId="77777777" w:rsidR="00E832BD" w:rsidRDefault="00E832B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1CD834" w14:textId="77777777" w:rsidR="004E5F83" w:rsidRDefault="004E5F83" w:rsidP="00E832BD">
      <w:pPr>
        <w:spacing w:line="240" w:lineRule="auto"/>
      </w:pPr>
      <w:r>
        <w:separator/>
      </w:r>
    </w:p>
  </w:footnote>
  <w:footnote w:type="continuationSeparator" w:id="0">
    <w:p w14:paraId="24A7A661" w14:textId="77777777" w:rsidR="004E5F83" w:rsidRDefault="004E5F83" w:rsidP="00E832BD">
      <w:pPr>
        <w:spacing w:line="240" w:lineRule="auto"/>
      </w:pPr>
      <w:r>
        <w:continuationSeparator/>
      </w:r>
    </w:p>
  </w:footnote>
  <w:footnote w:id="1">
    <w:p w14:paraId="4D4BBF91" w14:textId="77777777" w:rsidR="00E55847" w:rsidRDefault="00E55847" w:rsidP="00E5584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09D73" w14:textId="61CA392D" w:rsidR="00E832BD" w:rsidRDefault="003B6E10" w:rsidP="00AF6670">
    <w:pPr>
      <w:pBdr>
        <w:left w:val="single" w:sz="12" w:space="11" w:color="5B9BD5" w:themeColor="accent1"/>
      </w:pBdr>
      <w:tabs>
        <w:tab w:val="left" w:pos="3620"/>
        <w:tab w:val="left" w:pos="3964"/>
      </w:tabs>
      <w:spacing w:line="240" w:lineRule="auto"/>
      <w:ind w:left="5387"/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</w:pPr>
    <w:r>
      <w:rPr>
        <w:noProof/>
        <w:lang w:val="es-CO" w:eastAsia="es-CO"/>
      </w:rPr>
      <w:drawing>
        <wp:anchor distT="0" distB="0" distL="114300" distR="114300" simplePos="0" relativeHeight="251661312" behindDoc="1" locked="0" layoutInCell="1" allowOverlap="1" wp14:anchorId="40EEC22B" wp14:editId="1E77FC24">
          <wp:simplePos x="0" y="0"/>
          <wp:positionH relativeFrom="margin">
            <wp:posOffset>-1161542</wp:posOffset>
          </wp:positionH>
          <wp:positionV relativeFrom="paragraph">
            <wp:posOffset>-437515</wp:posOffset>
          </wp:positionV>
          <wp:extent cx="7772400" cy="10057822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documento nb 14092022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="Comfortaa SemiBold" w:hAnsi="Comfortaa SemiBold" w:cs="Arial"/>
          <w:color w:val="0D5899"/>
          <w:sz w:val="20"/>
          <w:szCs w:val="20"/>
        </w:rPr>
        <w:alias w:val="Título"/>
        <w:tag w:val=""/>
        <w:id w:val="-932208079"/>
        <w:placeholder>
          <w:docPart w:val="05C592928E054F74BBB87439C1D7C0D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C21697" w:rsidRPr="00C21697">
          <w:rPr>
            <w:rFonts w:ascii="Comfortaa SemiBold" w:hAnsi="Comfortaa SemiBold" w:cs="Arial"/>
            <w:color w:val="0D5899"/>
            <w:sz w:val="20"/>
            <w:szCs w:val="20"/>
          </w:rPr>
          <w:t>Plantilla de Perfil de Metadatos Tipo Geoservicios</w:t>
        </w:r>
      </w:sdtContent>
    </w:sdt>
  </w:p>
  <w:p w14:paraId="59509D74" w14:textId="77777777" w:rsidR="00E832BD" w:rsidRDefault="00E832B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492E3A"/>
    <w:multiLevelType w:val="hybridMultilevel"/>
    <w:tmpl w:val="B510AD08"/>
    <w:lvl w:ilvl="0" w:tplc="14B277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7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9AB"/>
    <w:rsid w:val="00005F42"/>
    <w:rsid w:val="000252EA"/>
    <w:rsid w:val="00030563"/>
    <w:rsid w:val="00041143"/>
    <w:rsid w:val="000D4D2C"/>
    <w:rsid w:val="000E699C"/>
    <w:rsid w:val="000F6AA7"/>
    <w:rsid w:val="001303E5"/>
    <w:rsid w:val="0014091E"/>
    <w:rsid w:val="00144DB0"/>
    <w:rsid w:val="001538B8"/>
    <w:rsid w:val="00172306"/>
    <w:rsid w:val="001A0C50"/>
    <w:rsid w:val="0025239B"/>
    <w:rsid w:val="002656B1"/>
    <w:rsid w:val="002A08C8"/>
    <w:rsid w:val="002A0EA7"/>
    <w:rsid w:val="002B16BB"/>
    <w:rsid w:val="00300E02"/>
    <w:rsid w:val="00312C2B"/>
    <w:rsid w:val="00341235"/>
    <w:rsid w:val="003420A0"/>
    <w:rsid w:val="00381AA9"/>
    <w:rsid w:val="00394E07"/>
    <w:rsid w:val="003972A8"/>
    <w:rsid w:val="003A00CF"/>
    <w:rsid w:val="003B6E10"/>
    <w:rsid w:val="003C5F76"/>
    <w:rsid w:val="00437B30"/>
    <w:rsid w:val="00484AB1"/>
    <w:rsid w:val="004B797B"/>
    <w:rsid w:val="004E5F83"/>
    <w:rsid w:val="00504A1E"/>
    <w:rsid w:val="00544031"/>
    <w:rsid w:val="00544C97"/>
    <w:rsid w:val="00573470"/>
    <w:rsid w:val="005901A6"/>
    <w:rsid w:val="005B6BD8"/>
    <w:rsid w:val="005C2B71"/>
    <w:rsid w:val="005D1812"/>
    <w:rsid w:val="005F3D8E"/>
    <w:rsid w:val="00644317"/>
    <w:rsid w:val="00645D3D"/>
    <w:rsid w:val="00664995"/>
    <w:rsid w:val="00676C67"/>
    <w:rsid w:val="006A775B"/>
    <w:rsid w:val="006C08CA"/>
    <w:rsid w:val="006D6416"/>
    <w:rsid w:val="006F5A19"/>
    <w:rsid w:val="00710B2A"/>
    <w:rsid w:val="007525DA"/>
    <w:rsid w:val="007E54B3"/>
    <w:rsid w:val="00826AE7"/>
    <w:rsid w:val="0084038A"/>
    <w:rsid w:val="008734E4"/>
    <w:rsid w:val="00890BDF"/>
    <w:rsid w:val="00891391"/>
    <w:rsid w:val="008A1D1E"/>
    <w:rsid w:val="008B1594"/>
    <w:rsid w:val="00914E8F"/>
    <w:rsid w:val="009A543A"/>
    <w:rsid w:val="009A632A"/>
    <w:rsid w:val="009F6BCF"/>
    <w:rsid w:val="009F6E8B"/>
    <w:rsid w:val="00A06FCE"/>
    <w:rsid w:val="00A073DD"/>
    <w:rsid w:val="00A17FC9"/>
    <w:rsid w:val="00A23A90"/>
    <w:rsid w:val="00A44A43"/>
    <w:rsid w:val="00A642EC"/>
    <w:rsid w:val="00AA67C1"/>
    <w:rsid w:val="00AF6670"/>
    <w:rsid w:val="00B015F1"/>
    <w:rsid w:val="00B71EB4"/>
    <w:rsid w:val="00BD78FE"/>
    <w:rsid w:val="00C21697"/>
    <w:rsid w:val="00C23B6C"/>
    <w:rsid w:val="00C32DC3"/>
    <w:rsid w:val="00C959EC"/>
    <w:rsid w:val="00CA4BC1"/>
    <w:rsid w:val="00CB5ABE"/>
    <w:rsid w:val="00CC33B7"/>
    <w:rsid w:val="00CD007B"/>
    <w:rsid w:val="00CD19C7"/>
    <w:rsid w:val="00CE2656"/>
    <w:rsid w:val="00CF114D"/>
    <w:rsid w:val="00D6199A"/>
    <w:rsid w:val="00D73572"/>
    <w:rsid w:val="00D81669"/>
    <w:rsid w:val="00DE5E5E"/>
    <w:rsid w:val="00DF6A79"/>
    <w:rsid w:val="00E135CB"/>
    <w:rsid w:val="00E3139C"/>
    <w:rsid w:val="00E55847"/>
    <w:rsid w:val="00E60D06"/>
    <w:rsid w:val="00E71EA7"/>
    <w:rsid w:val="00E832BD"/>
    <w:rsid w:val="00E91D58"/>
    <w:rsid w:val="00EA661F"/>
    <w:rsid w:val="00EB39AB"/>
    <w:rsid w:val="00EB51CE"/>
    <w:rsid w:val="00ED0E6D"/>
    <w:rsid w:val="00EE3A31"/>
    <w:rsid w:val="00F12EC4"/>
    <w:rsid w:val="00F16A1D"/>
    <w:rsid w:val="00F20E5E"/>
    <w:rsid w:val="00F45F57"/>
    <w:rsid w:val="00F5781D"/>
    <w:rsid w:val="00F664B5"/>
    <w:rsid w:val="00F66676"/>
    <w:rsid w:val="00F80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9509D4F"/>
  <w15:chartTrackingRefBased/>
  <w15:docId w15:val="{0E099B82-FBC0-406F-8D82-CEF3D2EC2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2BD"/>
    <w:pPr>
      <w:spacing w:after="0" w:line="276" w:lineRule="auto"/>
    </w:pPr>
    <w:rPr>
      <w:rFonts w:eastAsiaTheme="minorEastAsia"/>
      <w:b/>
      <w:color w:val="44546A" w:themeColor="text2"/>
      <w:sz w:val="28"/>
      <w:lang w:val="es-ES"/>
    </w:rPr>
  </w:style>
  <w:style w:type="paragraph" w:styleId="Ttulo1">
    <w:name w:val="heading 1"/>
    <w:basedOn w:val="Normal"/>
    <w:link w:val="Ttulo1Car"/>
    <w:uiPriority w:val="4"/>
    <w:qFormat/>
    <w:rsid w:val="00AF6670"/>
    <w:pPr>
      <w:keepNext/>
      <w:spacing w:before="240" w:after="60"/>
      <w:outlineLvl w:val="0"/>
    </w:pPr>
    <w:rPr>
      <w:rFonts w:ascii="Comfortaa" w:eastAsiaTheme="majorEastAsia" w:hAnsi="Comfortaa" w:cstheme="majorBidi"/>
      <w:color w:val="0D5899"/>
      <w:kern w:val="28"/>
      <w:sz w:val="52"/>
      <w:szCs w:val="32"/>
    </w:rPr>
  </w:style>
  <w:style w:type="paragraph" w:styleId="Ttulo2">
    <w:name w:val="heading 2"/>
    <w:basedOn w:val="Normal"/>
    <w:next w:val="Normal"/>
    <w:link w:val="Ttulo2Car"/>
    <w:uiPriority w:val="4"/>
    <w:qFormat/>
    <w:rsid w:val="00AF6670"/>
    <w:pPr>
      <w:keepNext/>
      <w:spacing w:before="360" w:after="360" w:line="240" w:lineRule="auto"/>
      <w:outlineLvl w:val="1"/>
    </w:pPr>
    <w:rPr>
      <w:rFonts w:ascii="Comfortaa" w:eastAsiaTheme="majorEastAsia" w:hAnsi="Comfortaa" w:cstheme="majorBidi"/>
      <w:b w:val="0"/>
      <w:color w:val="0070C0"/>
      <w:sz w:val="3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901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32B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32BD"/>
  </w:style>
  <w:style w:type="paragraph" w:styleId="Piedepgina">
    <w:name w:val="footer"/>
    <w:basedOn w:val="Normal"/>
    <w:link w:val="PiedepginaCar"/>
    <w:uiPriority w:val="99"/>
    <w:unhideWhenUsed/>
    <w:rsid w:val="00E832B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2BD"/>
  </w:style>
  <w:style w:type="character" w:customStyle="1" w:styleId="Ttulo1Car">
    <w:name w:val="Título 1 Car"/>
    <w:basedOn w:val="Fuentedeprrafopredeter"/>
    <w:link w:val="Ttulo1"/>
    <w:uiPriority w:val="4"/>
    <w:rsid w:val="00AF6670"/>
    <w:rPr>
      <w:rFonts w:ascii="Comfortaa" w:eastAsiaTheme="majorEastAsia" w:hAnsi="Comfortaa" w:cstheme="majorBidi"/>
      <w:b/>
      <w:color w:val="0D5899"/>
      <w:kern w:val="28"/>
      <w:sz w:val="5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4"/>
    <w:rsid w:val="00AF6670"/>
    <w:rPr>
      <w:rFonts w:ascii="Comfortaa" w:eastAsiaTheme="majorEastAsia" w:hAnsi="Comfortaa" w:cstheme="majorBidi"/>
      <w:color w:val="0070C0"/>
      <w:sz w:val="36"/>
      <w:szCs w:val="26"/>
      <w:lang w:val="es-ES"/>
    </w:rPr>
  </w:style>
  <w:style w:type="paragraph" w:customStyle="1" w:styleId="Contenido">
    <w:name w:val="Contenido"/>
    <w:basedOn w:val="Normal"/>
    <w:link w:val="Carcterdecontenido"/>
    <w:qFormat/>
    <w:rsid w:val="00F5781D"/>
    <w:rPr>
      <w:rFonts w:ascii="Arial" w:hAnsi="Arial"/>
      <w:b w:val="0"/>
      <w:color w:val="3B3838" w:themeColor="background2" w:themeShade="40"/>
      <w:sz w:val="24"/>
    </w:rPr>
  </w:style>
  <w:style w:type="paragraph" w:customStyle="1" w:styleId="Textodestacado">
    <w:name w:val="Texto destacado"/>
    <w:basedOn w:val="Normal"/>
    <w:link w:val="Carcterdetextodestacado"/>
    <w:qFormat/>
    <w:rsid w:val="00E832BD"/>
  </w:style>
  <w:style w:type="character" w:customStyle="1" w:styleId="Carcterdecontenido">
    <w:name w:val="Carácter de contenido"/>
    <w:basedOn w:val="Fuentedeprrafopredeter"/>
    <w:link w:val="Contenido"/>
    <w:rsid w:val="00F5781D"/>
    <w:rPr>
      <w:rFonts w:ascii="Arial" w:eastAsiaTheme="minorEastAsia" w:hAnsi="Arial"/>
      <w:color w:val="3B3838" w:themeColor="background2" w:themeShade="40"/>
      <w:sz w:val="24"/>
      <w:lang w:val="es-ES"/>
    </w:rPr>
  </w:style>
  <w:style w:type="character" w:customStyle="1" w:styleId="Carcterdetextodestacado">
    <w:name w:val="Carácter de texto destacado"/>
    <w:basedOn w:val="Fuentedeprrafopredeter"/>
    <w:link w:val="Textodestacado"/>
    <w:rsid w:val="00E832BD"/>
    <w:rPr>
      <w:rFonts w:eastAsiaTheme="minorEastAsia"/>
      <w:b/>
      <w:color w:val="44546A" w:themeColor="text2"/>
      <w:sz w:val="28"/>
      <w:lang w:val="es-ES"/>
    </w:rPr>
  </w:style>
  <w:style w:type="paragraph" w:styleId="TtulodeTDC">
    <w:name w:val="TOC Heading"/>
    <w:basedOn w:val="Ttulo1"/>
    <w:next w:val="Normal"/>
    <w:uiPriority w:val="39"/>
    <w:unhideWhenUsed/>
    <w:qFormat/>
    <w:rsid w:val="00F45F57"/>
    <w:pPr>
      <w:keepLines/>
      <w:spacing w:after="0" w:line="259" w:lineRule="auto"/>
      <w:outlineLvl w:val="9"/>
    </w:pPr>
    <w:rPr>
      <w:b w:val="0"/>
      <w:color w:val="2E74B5" w:themeColor="accent1" w:themeShade="BF"/>
      <w:kern w:val="0"/>
      <w:sz w:val="32"/>
      <w:lang w:val="es-CO"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45F57"/>
    <w:pPr>
      <w:spacing w:line="240" w:lineRule="auto"/>
    </w:pPr>
    <w:rPr>
      <w:rFonts w:ascii="Times New Roman" w:eastAsia="Times New Roman" w:hAnsi="Times New Roman" w:cs="Times New Roman"/>
      <w:b w:val="0"/>
      <w:color w:val="auto"/>
      <w:sz w:val="20"/>
      <w:szCs w:val="20"/>
      <w:lang w:val="es-CO"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45F57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F45F57"/>
    <w:rPr>
      <w:vertAlign w:val="superscript"/>
    </w:rPr>
  </w:style>
  <w:style w:type="paragraph" w:customStyle="1" w:styleId="pies">
    <w:name w:val="pies"/>
    <w:basedOn w:val="Textonotapie"/>
    <w:link w:val="piesCar"/>
    <w:qFormat/>
    <w:rsid w:val="008B1594"/>
    <w:pPr>
      <w:jc w:val="both"/>
    </w:pPr>
    <w:rPr>
      <w:rFonts w:ascii="Arial" w:hAnsi="Arial"/>
      <w:color w:val="7B7B7B" w:themeColor="accent3" w:themeShade="BF"/>
      <w:sz w:val="16"/>
    </w:rPr>
  </w:style>
  <w:style w:type="character" w:customStyle="1" w:styleId="piesCar">
    <w:name w:val="pies Car"/>
    <w:basedOn w:val="TextonotapieCar"/>
    <w:link w:val="pies"/>
    <w:rsid w:val="008B1594"/>
    <w:rPr>
      <w:rFonts w:ascii="Arial" w:eastAsia="Times New Roman" w:hAnsi="Arial" w:cs="Times New Roman"/>
      <w:color w:val="7B7B7B" w:themeColor="accent3" w:themeShade="BF"/>
      <w:sz w:val="16"/>
      <w:szCs w:val="20"/>
      <w:lang w:eastAsia="es-MX"/>
    </w:rPr>
  </w:style>
  <w:style w:type="paragraph" w:styleId="Prrafodelista">
    <w:name w:val="List Paragraph"/>
    <w:basedOn w:val="Normal"/>
    <w:uiPriority w:val="34"/>
    <w:qFormat/>
    <w:rsid w:val="003420A0"/>
    <w:pPr>
      <w:ind w:left="720"/>
      <w:contextualSpacing/>
    </w:pPr>
  </w:style>
  <w:style w:type="paragraph" w:styleId="Revisin">
    <w:name w:val="Revision"/>
    <w:hidden/>
    <w:uiPriority w:val="99"/>
    <w:semiHidden/>
    <w:rsid w:val="004B797B"/>
    <w:pPr>
      <w:spacing w:after="0" w:line="240" w:lineRule="auto"/>
    </w:pPr>
    <w:rPr>
      <w:rFonts w:eastAsiaTheme="minorEastAsia"/>
      <w:b/>
      <w:color w:val="44546A" w:themeColor="text2"/>
      <w:sz w:val="28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5901A6"/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5901A6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b w:val="0"/>
      <w:color w:val="auto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901A6"/>
    <w:rPr>
      <w:rFonts w:ascii="Arial MT" w:eastAsia="Arial MT" w:hAnsi="Arial MT" w:cs="Arial MT"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5901A6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b w:val="0"/>
      <w:color w:val="auto"/>
      <w:sz w:val="22"/>
    </w:rPr>
  </w:style>
  <w:style w:type="table" w:customStyle="1" w:styleId="TableNormal">
    <w:name w:val="Table Normal"/>
    <w:uiPriority w:val="2"/>
    <w:semiHidden/>
    <w:unhideWhenUsed/>
    <w:qFormat/>
    <w:rsid w:val="005901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5901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901A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901A6"/>
    <w:rPr>
      <w:rFonts w:eastAsiaTheme="minorEastAsia"/>
      <w:b/>
      <w:color w:val="44546A" w:themeColor="text2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01A6"/>
    <w:rPr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01A6"/>
    <w:rPr>
      <w:rFonts w:eastAsiaTheme="minorEastAsia"/>
      <w:b/>
      <w:bCs/>
      <w:color w:val="44546A" w:themeColor="text2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71EB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1EB4"/>
    <w:rPr>
      <w:rFonts w:ascii="Segoe UI" w:eastAsiaTheme="minorEastAsia" w:hAnsi="Segoe UI" w:cs="Segoe UI"/>
      <w:b/>
      <w:color w:val="44546A" w:themeColor="text2"/>
      <w:sz w:val="18"/>
      <w:szCs w:val="18"/>
      <w:lang w:val="es-ES"/>
    </w:rPr>
  </w:style>
  <w:style w:type="paragraph" w:customStyle="1" w:styleId="xtableparagraph">
    <w:name w:val="x_tableparagraph"/>
    <w:basedOn w:val="Normal"/>
    <w:rsid w:val="00B71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es-CO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3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an\Desktop\2021\recoger\Plantilla%20icd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5C592928E054F74BBB87439C1D7C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EBE92-A431-471A-86B8-A08A200AA3AD}"/>
      </w:docPartPr>
      <w:docPartBody>
        <w:p w:rsidR="00A56DBC" w:rsidRDefault="00A3184C">
          <w:pPr>
            <w:pStyle w:val="05C592928E054F74BBB87439C1D7C0DC"/>
          </w:pPr>
          <w:r w:rsidRPr="00DF027C">
            <w:rPr>
              <w:noProof/>
              <w:lang w:bidi="es-ES"/>
            </w:rPr>
            <w:t>Texto del subtítulo aquí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fortaa">
    <w:altName w:val="Courier New"/>
    <w:charset w:val="00"/>
    <w:family w:val="auto"/>
    <w:pitch w:val="variable"/>
    <w:sig w:usb0="00000001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fortaa SemiBold">
    <w:altName w:val="Calibri"/>
    <w:charset w:val="00"/>
    <w:family w:val="auto"/>
    <w:pitch w:val="variable"/>
    <w:sig w:usb0="A00002FF" w:usb1="40000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84C"/>
    <w:rsid w:val="0004499B"/>
    <w:rsid w:val="001066C8"/>
    <w:rsid w:val="00116C86"/>
    <w:rsid w:val="002174FE"/>
    <w:rsid w:val="002B6D0B"/>
    <w:rsid w:val="00354AC5"/>
    <w:rsid w:val="003F083B"/>
    <w:rsid w:val="005901C3"/>
    <w:rsid w:val="005C0920"/>
    <w:rsid w:val="005F1731"/>
    <w:rsid w:val="0060673B"/>
    <w:rsid w:val="006D6C5A"/>
    <w:rsid w:val="006E4846"/>
    <w:rsid w:val="00730F2C"/>
    <w:rsid w:val="00841A21"/>
    <w:rsid w:val="009217A7"/>
    <w:rsid w:val="00A3184C"/>
    <w:rsid w:val="00A56DBC"/>
    <w:rsid w:val="00DC4F23"/>
    <w:rsid w:val="00DC7875"/>
    <w:rsid w:val="00DD3043"/>
    <w:rsid w:val="00DF0446"/>
    <w:rsid w:val="00E41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5C592928E054F74BBB87439C1D7C0DC">
    <w:name w:val="05C592928E054F74BBB87439C1D7C0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93223-20C7-4519-8E6F-2059B8E56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icde.dotx</Template>
  <TotalTime>7</TotalTime>
  <Pages>9</Pages>
  <Words>1070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Levantamiento Información para la creación de Plantillas de Metadatos</vt:lpstr>
    </vt:vector>
  </TitlesOfParts>
  <Company/>
  <LinksUpToDate>false</LinksUpToDate>
  <CharactersWithSpaces>6946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de Perfil de Metadatos Tipo Geoservicios</dc:title>
  <dc:subject/>
  <dc:creator>Fabian</dc:creator>
  <cp:keywords/>
  <dc:description/>
  <cp:lastModifiedBy>Roberto Carlos Pantoja Benitez</cp:lastModifiedBy>
  <cp:revision>14</cp:revision>
  <cp:lastPrinted>2022-08-29T17:09:00Z</cp:lastPrinted>
  <dcterms:created xsi:type="dcterms:W3CDTF">2022-09-08T15:51:00Z</dcterms:created>
  <dcterms:modified xsi:type="dcterms:W3CDTF">2022-09-21T15:52:00Z</dcterms:modified>
</cp:coreProperties>
</file>